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B7BA4" w14:textId="77777777" w:rsidR="00244B73" w:rsidRPr="00F06137" w:rsidRDefault="00244B73">
      <w:pPr>
        <w:rPr>
          <w:color w:val="000000" w:themeColor="text1"/>
        </w:rPr>
      </w:pPr>
    </w:p>
    <w:tbl>
      <w:tblPr>
        <w:tblW w:w="105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5528"/>
      </w:tblGrid>
      <w:tr w:rsidR="00F06137" w:rsidRPr="00F06137" w14:paraId="4DEB6C2D" w14:textId="77777777" w:rsidTr="0026140E">
        <w:trPr>
          <w:trHeight w:val="1284"/>
        </w:trPr>
        <w:tc>
          <w:tcPr>
            <w:tcW w:w="10598" w:type="dxa"/>
            <w:gridSpan w:val="2"/>
            <w:shd w:val="clear" w:color="auto" w:fill="auto"/>
          </w:tcPr>
          <w:p w14:paraId="18B30E8F" w14:textId="66F13235" w:rsidR="00B65338" w:rsidRPr="00F06137" w:rsidRDefault="00F06137" w:rsidP="00003D6F">
            <w:pPr>
              <w:ind w:firstLine="720"/>
              <w:rPr>
                <w:rFonts w:ascii="Angsana New" w:hAnsi="Angsana New"/>
                <w:b/>
                <w:bCs/>
                <w:color w:val="000000" w:themeColor="text1"/>
                <w:sz w:val="10"/>
                <w:szCs w:val="10"/>
              </w:rPr>
            </w:pPr>
            <w:r w:rsidRPr="00F06137">
              <w:rPr>
                <w:noProof/>
                <w:color w:val="000000" w:themeColor="text1"/>
              </w:rPr>
              <w:drawing>
                <wp:anchor distT="0" distB="0" distL="114300" distR="114300" simplePos="0" relativeHeight="251656704" behindDoc="0" locked="0" layoutInCell="1" allowOverlap="1" wp14:anchorId="2FA86D2D" wp14:editId="7AD90559">
                  <wp:simplePos x="0" y="0"/>
                  <wp:positionH relativeFrom="column">
                    <wp:posOffset>191147</wp:posOffset>
                  </wp:positionH>
                  <wp:positionV relativeFrom="paragraph">
                    <wp:posOffset>22013</wp:posOffset>
                  </wp:positionV>
                  <wp:extent cx="598793" cy="831486"/>
                  <wp:effectExtent l="0" t="0" r="0" b="698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36" cy="84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5338" w:rsidRPr="00F06137">
              <w:rPr>
                <w:rFonts w:ascii="Angsana New" w:hAnsi="Angsana New"/>
                <w:b/>
                <w:bCs/>
                <w:color w:val="000000" w:themeColor="text1"/>
                <w:sz w:val="32"/>
                <w:szCs w:val="32"/>
              </w:rPr>
              <w:t xml:space="preserve">             </w:t>
            </w:r>
          </w:p>
          <w:p w14:paraId="28423E78" w14:textId="00D42DE4" w:rsidR="00244B73" w:rsidRPr="00F06137" w:rsidRDefault="00244B73" w:rsidP="0026140E">
            <w:pPr>
              <w:tabs>
                <w:tab w:val="left" w:pos="1710"/>
              </w:tabs>
              <w:ind w:firstLine="1418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แบบทดสอบวัดผล</w:t>
            </w:r>
            <w:r w:rsidR="008851D9" w:rsidRPr="00F0613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ปลาย</w:t>
            </w:r>
            <w:r w:rsidR="00EC13A5"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ภาคเรียนที่ </w:t>
            </w:r>
            <w:r w:rsidR="00EC13A5" w:rsidRPr="00F0613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  <w:r w:rsidR="00B65338"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ปีการศึกษา  </w:t>
            </w:r>
            <w:r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25</w:t>
            </w:r>
            <w:r w:rsidR="0026140E"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6</w:t>
            </w:r>
            <w:r w:rsidR="00394B39" w:rsidRPr="00F0613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  <w:r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 </w:t>
            </w:r>
            <w:r w:rsidR="00F90B2B" w:rsidRPr="00F0613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B65338"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โรงเรีย</w:t>
            </w:r>
            <w:r w:rsidR="0026140E" w:rsidRPr="00F0613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น</w:t>
            </w:r>
            <w:r w:rsidR="00F06137"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……………………………………</w:t>
            </w:r>
          </w:p>
          <w:p w14:paraId="1063561E" w14:textId="12AA9037" w:rsidR="00244B73" w:rsidRPr="00F06137" w:rsidRDefault="000C2E04" w:rsidP="00A935B6">
            <w:pPr>
              <w:ind w:firstLine="720"/>
              <w:contextualSpacing/>
              <w:rPr>
                <w:rFonts w:ascii="Angsana New" w:hAnsi="Angsana New"/>
                <w:color w:val="000000" w:themeColor="text1"/>
                <w:sz w:val="36"/>
                <w:szCs w:val="36"/>
              </w:rPr>
            </w:pPr>
            <w:r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</w:t>
            </w:r>
            <w:r w:rsidR="00244B73"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รายวิชา</w:t>
            </w:r>
            <w:r w:rsidR="00F06137"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…………………………..</w:t>
            </w:r>
            <w:r w:rsidR="00244B73"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รหัสวิชา </w:t>
            </w:r>
            <w:r w:rsidR="00F06137"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……………………..</w:t>
            </w:r>
            <w:r w:rsidR="00244B73"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ชั้น</w:t>
            </w:r>
            <w:r w:rsidR="00F06137"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……………………………………………………………</w:t>
            </w:r>
            <w:r w:rsidR="00B65338"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="0026140E" w:rsidRPr="00F0613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26140E"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</w:r>
            <w:r w:rsidR="0026140E" w:rsidRPr="00F0613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</w:t>
            </w:r>
            <w:r w:rsidR="00244B73"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แบบทดสอบมีทั้งหมด</w:t>
            </w:r>
            <w:r w:rsidR="002B0BD5" w:rsidRPr="00F0613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F06137"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…………..</w:t>
            </w:r>
            <w:r w:rsidR="00244B73"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หน้า    </w:t>
            </w:r>
            <w:r w:rsidR="00B65338"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244B73"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คะแนนเต็ม</w:t>
            </w:r>
            <w:r w:rsidR="00F06137"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…………………….</w:t>
            </w:r>
            <w:r w:rsidR="00244B73"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244B73"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เวลา</w:t>
            </w:r>
            <w:r w:rsidR="00F06137"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…………………</w:t>
            </w:r>
            <w:r w:rsidR="00244B73"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นาที</w:t>
            </w:r>
            <w:r w:rsidR="00244B73" w:rsidRPr="00F06137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   </w:t>
            </w:r>
          </w:p>
        </w:tc>
      </w:tr>
      <w:tr w:rsidR="00F06137" w:rsidRPr="00F06137" w14:paraId="0874F8FA" w14:textId="77777777" w:rsidTr="0026140E">
        <w:trPr>
          <w:trHeight w:val="858"/>
        </w:trPr>
        <w:tc>
          <w:tcPr>
            <w:tcW w:w="10598" w:type="dxa"/>
            <w:gridSpan w:val="2"/>
            <w:shd w:val="clear" w:color="auto" w:fill="auto"/>
          </w:tcPr>
          <w:p w14:paraId="5BA1EBCA" w14:textId="77777777" w:rsidR="00244B73" w:rsidRPr="00F06137" w:rsidRDefault="000C0E1D" w:rsidP="000C0E1D">
            <w:pPr>
              <w:pStyle w:val="a4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="00244B73"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คำชี้แจง</w:t>
            </w:r>
          </w:p>
          <w:p w14:paraId="6DDF7E5F" w14:textId="14CAFECB" w:rsidR="00244B73" w:rsidRPr="00F06137" w:rsidRDefault="00244B73" w:rsidP="000C51C5">
            <w:pPr>
              <w:ind w:firstLine="7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 ข้อสอบแบบปรนัย</w:t>
            </w:r>
            <w:r w:rsidR="009460A1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20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  <w:r w:rsidR="000C51C5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</w:t>
            </w:r>
            <w:r w:rsidR="000C51C5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รวม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9460A1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20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คะแนน </w:t>
            </w:r>
            <w:r w:rsidR="000C51C5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="000C51C5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="00F06137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="000C51C5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ข้อสอบ</w:t>
            </w:r>
            <w:r w:rsidR="000C51C5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อัตนัย</w:t>
            </w:r>
            <w:r w:rsidR="000C51C5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</w:t>
            </w:r>
            <w:r w:rsidR="00F06137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  </w:t>
            </w:r>
            <w:r w:rsidR="00174EA1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  <w:r w:rsidR="000C51C5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</w:t>
            </w:r>
            <w:r w:rsidR="000C51C5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  <w:r w:rsidR="000C51C5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</w:t>
            </w:r>
            <w:r w:rsidR="000C51C5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รวม</w:t>
            </w:r>
            <w:r w:rsidR="000C51C5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</w:t>
            </w:r>
            <w:r w:rsidR="00174EA1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021494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  <w:r w:rsidR="000C51C5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</w:t>
            </w:r>
            <w:r w:rsidR="000C51C5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คะแนน </w:t>
            </w:r>
          </w:p>
          <w:p w14:paraId="51BADB1E" w14:textId="4085DC6D" w:rsidR="00244B73" w:rsidRPr="00F06137" w:rsidRDefault="00F06137" w:rsidP="00F06137">
            <w:pPr>
              <w:ind w:firstLine="72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="00244B73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r w:rsidR="00244B73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ให้นักเรียน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เลือกคำตอบ</w:t>
            </w:r>
            <w:r w:rsidR="00244B73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ที่ถูกต้อง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ที่สุด</w:t>
            </w:r>
            <w:r w:rsidR="000C51C5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และเขียนตอบ</w:t>
            </w:r>
            <w:r w:rsidR="00244B73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ลงในกระดาษคำถามที่แจกให้</w:t>
            </w:r>
          </w:p>
        </w:tc>
      </w:tr>
      <w:tr w:rsidR="00F06137" w:rsidRPr="00F06137" w14:paraId="0D85DA73" w14:textId="77777777" w:rsidTr="00FE4222">
        <w:trPr>
          <w:trHeight w:val="858"/>
        </w:trPr>
        <w:tc>
          <w:tcPr>
            <w:tcW w:w="5070" w:type="dxa"/>
            <w:shd w:val="clear" w:color="auto" w:fill="auto"/>
          </w:tcPr>
          <w:p w14:paraId="0A803197" w14:textId="77777777" w:rsidR="0097557D" w:rsidRPr="00F06137" w:rsidRDefault="00EC13A5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1.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ข้อใดเป็นรูปคลี่ของรูปเรขาคณิตสามมิติที่กำหนดให้ ต่อไปนี้</w:t>
            </w:r>
          </w:p>
          <w:p w14:paraId="72FB2C1E" w14:textId="4650873A" w:rsidR="00EC13A5" w:rsidRPr="00F06137" w:rsidRDefault="00F06137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noProof/>
                <w:color w:val="000000" w:themeColor="text1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898368" behindDoc="0" locked="0" layoutInCell="1" allowOverlap="1" wp14:anchorId="1A60A738" wp14:editId="08FBDF7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860067" cy="1721025"/>
                      <wp:effectExtent l="0" t="0" r="0" b="0"/>
                      <wp:wrapNone/>
                      <wp:docPr id="39" name="กลุ่ม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60067" cy="1721025"/>
                                <a:chOff x="232147" y="0"/>
                                <a:chExt cx="4183103" cy="2517198"/>
                              </a:xfrm>
                            </wpg:grpSpPr>
                            <wpg:grpSp>
                              <wpg:cNvPr id="40" name="กลุ่ม 40"/>
                              <wpg:cNvGrpSpPr/>
                              <wpg:grpSpPr>
                                <a:xfrm>
                                  <a:off x="641721" y="0"/>
                                  <a:ext cx="3773529" cy="2517198"/>
                                  <a:chOff x="-457400" y="-74045"/>
                                  <a:chExt cx="5864967" cy="391359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1" name="Picture 98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biLevel thresh="75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1107" t="41743" r="47233" b="33152"/>
                                  <a:stretch/>
                                </pic:blipFill>
                                <pic:spPr bwMode="auto">
                                  <a:xfrm>
                                    <a:off x="1987981" y="-74045"/>
                                    <a:ext cx="1292225" cy="156400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2" name="Picture 98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 cstate="print">
                                    <a:biLevel thresh="75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3101" t="14403" r="63096" b="52145"/>
                                  <a:stretch/>
                                </pic:blipFill>
                                <pic:spPr bwMode="auto">
                                  <a:xfrm>
                                    <a:off x="-457400" y="1525301"/>
                                    <a:ext cx="975361" cy="13290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3" name="Picture 98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biLevel thresh="75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8639" t="17839" r="23013" b="57641"/>
                                  <a:stretch/>
                                </pic:blipFill>
                                <pic:spPr bwMode="auto">
                                  <a:xfrm>
                                    <a:off x="4111533" y="1446867"/>
                                    <a:ext cx="1296034" cy="974088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" name="Picture 99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" cstate="print">
                                    <a:biLevel thresh="75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7383" t="42971" r="28030" b="27009"/>
                                  <a:stretch/>
                                </pic:blipFill>
                                <pic:spPr bwMode="auto">
                                  <a:xfrm>
                                    <a:off x="4140107" y="2647014"/>
                                    <a:ext cx="1029968" cy="1192532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0" name="Picture 99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 cstate="print">
                                    <a:biLevel thresh="75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588" t="52553" r="56727" b="26825"/>
                                  <a:stretch/>
                                </pic:blipFill>
                                <pic:spPr bwMode="auto">
                                  <a:xfrm>
                                    <a:off x="-457400" y="2992151"/>
                                    <a:ext cx="1248410" cy="81851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61" name="Text Box 61"/>
                              <wps:cNvSpPr txBox="1"/>
                              <wps:spPr>
                                <a:xfrm>
                                  <a:off x="232147" y="1161991"/>
                                  <a:ext cx="440225" cy="3798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6A319ED" w14:textId="77777777" w:rsidR="00F06137" w:rsidRPr="009B7540" w:rsidRDefault="00F06137" w:rsidP="00F06137">
                                    <w:pPr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9B7540"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ก.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Text Box 62"/>
                              <wps:cNvSpPr txBox="1"/>
                              <wps:spPr>
                                <a:xfrm>
                                  <a:off x="3202965" y="1142369"/>
                                  <a:ext cx="437438" cy="4272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A265438" w14:textId="77777777" w:rsidR="00F06137" w:rsidRPr="00DB3A96" w:rsidRDefault="00F06137" w:rsidP="00F06137">
                                    <w:p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32"/>
                                        <w:szCs w:val="32"/>
                                        <w:cs/>
                                      </w:rPr>
                                      <w:t>ข</w:t>
                                    </w:r>
                                    <w:r w:rsidRPr="00DB3A96"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Text Box 63"/>
                              <wps:cNvSpPr txBox="1"/>
                              <wps:spPr>
                                <a:xfrm>
                                  <a:off x="232147" y="1999812"/>
                                  <a:ext cx="442082" cy="3807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B79A7E1" w14:textId="77777777" w:rsidR="00F06137" w:rsidRPr="00DB3A96" w:rsidRDefault="00F06137" w:rsidP="00F06137">
                                    <w:p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32"/>
                                        <w:szCs w:val="32"/>
                                        <w:cs/>
                                      </w:rPr>
                                      <w:t>ค</w:t>
                                    </w:r>
                                    <w:r w:rsidRPr="00DB3A96"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6" name="Text Box 1376"/>
                              <wps:cNvSpPr txBox="1"/>
                              <wps:spPr>
                                <a:xfrm>
                                  <a:off x="3193470" y="1913660"/>
                                  <a:ext cx="412362" cy="3807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52A6425" w14:textId="77777777" w:rsidR="00F06137" w:rsidRPr="003411AC" w:rsidRDefault="00F06137" w:rsidP="00F06137">
                                    <w:pPr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3411AC">
                                      <w:rPr>
                                        <w:rFonts w:ascii="TH SarabunPSK" w:hAnsi="TH SarabunPSK" w:cs="TH SarabunPSK" w:hint="cs"/>
                                        <w:sz w:val="32"/>
                                        <w:szCs w:val="32"/>
                                        <w:cs/>
                                      </w:rPr>
                                      <w:t>ง</w:t>
                                    </w:r>
                                    <w:r w:rsidRPr="003411AC"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cs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60A738" id="กลุ่ม 39" o:spid="_x0000_s1026" style="position:absolute;margin-left:.05pt;margin-top:.5pt;width:225.2pt;height:135.5pt;z-index:251898368;mso-width-relative:margin;mso-height-relative:margin" coordorigin="2321" coordsize="41831,25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">
                      <v:group id="กลุ่ม 40" o:spid="_x0000_s1027" style="position:absolute;left:6417;width:37735;height:25171" coordorigin="-4574,-740" coordsize="58649,3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982" o:spid="_x0000_s1028" type="#_x0000_t75" style="position:absolute;left:19879;top:-740;width:12923;height:1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">
                          <v:imagedata r:id="rId14" o:title="" croptop="27357f" cropbottom="21726f" cropleft="26940f" cropright="30955f" grayscale="t" bilevel="t"/>
                        </v:shape>
                        <v:shape id="Picture 987" o:spid="_x0000_s1029" type="#_x0000_t75" style="position:absolute;left:-4574;top:15253;width:9753;height:13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">
                          <v:imagedata r:id="rId15" o:title="" croptop="9439f" cropbottom="34174f" cropleft="15139f" cropright="41351f" grayscale="t" bilevel="t"/>
                        </v:shape>
                        <v:shape id="Picture 988" o:spid="_x0000_s1030" type="#_x0000_t75" style="position:absolute;left:41115;top:14468;width:12960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">
                          <v:imagedata r:id="rId16" o:title="" croptop="11691f" cropbottom="37776f" cropleft="38430f" cropright="15082f" grayscale="t" bilevel="t"/>
                        </v:shape>
                        <v:shape id="Picture 990" o:spid="_x0000_s1031" type="#_x0000_t75" style="position:absolute;left:41401;top:26470;width:10299;height:1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">
                          <v:imagedata r:id="rId17" o:title="" croptop="28161f" cropbottom="17701f" cropleft="37607f" cropright="18370f" grayscale="t" bilevel="t"/>
                        </v:shape>
                        <v:shape id="Picture 991" o:spid="_x0000_s1032" type="#_x0000_t75" style="position:absolute;left:-4574;top:29921;width:12484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">
                          <v:imagedata r:id="rId18" o:title="" croptop="34441f" cropbottom="17580f" cropleft="16769f" cropright="37177f" grayscale="t" bilevel="t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1" o:spid="_x0000_s1033" type="#_x0000_t202" style="position:absolute;left:2321;top:11619;width:4402;height:37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" filled="f" stroked="f" strokeweight=".5pt">
                        <v:textbox>
                          <w:txbxContent>
                            <w:p w14:paraId="16A319ED" w14:textId="77777777" w:rsidR="00F06137" w:rsidRPr="009B7540" w:rsidRDefault="00F06137" w:rsidP="00F06137">
                              <w:pPr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B7540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ก.</w:t>
                              </w:r>
                            </w:p>
                          </w:txbxContent>
                        </v:textbox>
                      </v:shape>
                      <v:shape id="Text Box 62" o:spid="_x0000_s1034" type="#_x0000_t202" style="position:absolute;left:32029;top:11423;width:4375;height:42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" filled="f" stroked="f" strokeweight=".5pt">
                        <v:textbox>
                          <w:txbxContent>
                            <w:p w14:paraId="0A265438" w14:textId="77777777" w:rsidR="00F06137" w:rsidRPr="00DB3A96" w:rsidRDefault="00F06137" w:rsidP="00F06137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ข</w:t>
                              </w:r>
                              <w:r w:rsidRPr="00DB3A9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63" o:spid="_x0000_s1035" type="#_x0000_t202" style="position:absolute;left:2321;top:19998;width:4421;height:38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" filled="f" stroked="f" strokeweight=".5pt">
                        <v:textbox>
                          <w:txbxContent>
                            <w:p w14:paraId="7B79A7E1" w14:textId="77777777" w:rsidR="00F06137" w:rsidRPr="00DB3A96" w:rsidRDefault="00F06137" w:rsidP="00F06137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ค</w:t>
                              </w:r>
                              <w:r w:rsidRPr="00DB3A9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1376" o:spid="_x0000_s1036" type="#_x0000_t202" style="position:absolute;left:31934;top:19136;width:4124;height:38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" filled="f" stroked="f" strokeweight=".5pt">
                        <v:textbox>
                          <w:txbxContent>
                            <w:p w14:paraId="052A6425" w14:textId="77777777" w:rsidR="00F06137" w:rsidRPr="003411AC" w:rsidRDefault="00F06137" w:rsidP="00F06137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3411AC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  <w:r w:rsidRPr="003411AC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8D878EE" w14:textId="77777777" w:rsidR="00EC13A5" w:rsidRPr="00F06137" w:rsidRDefault="00EC13A5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3A40A05" w14:textId="4CE2DF0B" w:rsidR="00EC13A5" w:rsidRPr="00F06137" w:rsidRDefault="00F06137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36937AD2" wp14:editId="38B74622">
                      <wp:simplePos x="0" y="0"/>
                      <wp:positionH relativeFrom="column">
                        <wp:posOffset>2319460</wp:posOffset>
                      </wp:positionH>
                      <wp:positionV relativeFrom="paragraph">
                        <wp:posOffset>154981</wp:posOffset>
                      </wp:positionV>
                      <wp:extent cx="0" cy="387895"/>
                      <wp:effectExtent l="0" t="0" r="38100" b="31750"/>
                      <wp:wrapNone/>
                      <wp:docPr id="5" name="ตัวเชื่อมต่อตรง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78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1F45C9" id="ตัวเชื่อมต่อตรง 5" o:spid="_x0000_s1026" style="position:absolute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65pt,12.2pt" to="182.65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17212734" w14:textId="77777777" w:rsidR="00EC13A5" w:rsidRPr="00F06137" w:rsidRDefault="00EC13A5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DE9B102" w14:textId="49D4B01C" w:rsidR="00EC13A5" w:rsidRPr="00F06137" w:rsidRDefault="00F06137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9392" behindDoc="0" locked="0" layoutInCell="1" allowOverlap="1" wp14:anchorId="7F74EE85" wp14:editId="3C47DC33">
                      <wp:simplePos x="0" y="0"/>
                      <wp:positionH relativeFrom="column">
                        <wp:posOffset>303007</wp:posOffset>
                      </wp:positionH>
                      <wp:positionV relativeFrom="paragraph">
                        <wp:posOffset>38361</wp:posOffset>
                      </wp:positionV>
                      <wp:extent cx="377886" cy="0"/>
                      <wp:effectExtent l="0" t="0" r="0" b="0"/>
                      <wp:wrapNone/>
                      <wp:docPr id="3" name="ตัวเชื่อมต่อตรง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788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27CECC" id="ตัวเชื่อมต่อตรง 3" o:spid="_x0000_s1026" style="position:absolute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85pt,3pt" to="53.6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39387FA1" w14:textId="1A2596F6" w:rsidR="00EC13A5" w:rsidRPr="00F06137" w:rsidRDefault="00F06137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2F1D082D" wp14:editId="518D007E">
                      <wp:simplePos x="0" y="0"/>
                      <wp:positionH relativeFrom="column">
                        <wp:posOffset>635866</wp:posOffset>
                      </wp:positionH>
                      <wp:positionV relativeFrom="paragraph">
                        <wp:posOffset>50280</wp:posOffset>
                      </wp:positionV>
                      <wp:extent cx="10391" cy="308264"/>
                      <wp:effectExtent l="0" t="0" r="27940" b="34925"/>
                      <wp:wrapNone/>
                      <wp:docPr id="4" name="ตัวเชื่อมต่อ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91" cy="30826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48A326" id="ตัวเชื่อมต่อตรง 4" o:spid="_x0000_s1026" style="position:absolute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05pt,3.95pt" to="50.8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47851E87" w14:textId="77777777" w:rsidR="00EC13A5" w:rsidRPr="00F06137" w:rsidRDefault="00EC13A5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8F0EF1E" w14:textId="77777777" w:rsidR="00E64DD2" w:rsidRPr="00F06137" w:rsidRDefault="00E64DD2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E123614" w14:textId="77777777" w:rsidR="00EC13A5" w:rsidRPr="00F06137" w:rsidRDefault="00E64DD2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61504" behindDoc="0" locked="0" layoutInCell="1" allowOverlap="1" wp14:anchorId="691685DA" wp14:editId="2019DB5B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509905</wp:posOffset>
                      </wp:positionV>
                      <wp:extent cx="2875915" cy="2179320"/>
                      <wp:effectExtent l="0" t="0" r="635" b="0"/>
                      <wp:wrapNone/>
                      <wp:docPr id="56" name="กลุ่ม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5915" cy="2179320"/>
                                <a:chOff x="0" y="-81453"/>
                                <a:chExt cx="3558660" cy="26969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2" name="Picture 9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0092" y="-81453"/>
                                  <a:ext cx="2609850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1" name="Picture 9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0092" y="547654"/>
                                  <a:ext cx="2076450" cy="5429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0" name="Picture 9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635" y="1366957"/>
                                  <a:ext cx="3248025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9" name="Picture 9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200" y="2018009"/>
                                  <a:ext cx="2647950" cy="597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389" name="กลุ่ม 1389"/>
                              <wpg:cNvGrpSpPr/>
                              <wpg:grpSpPr>
                                <a:xfrm>
                                  <a:off x="0" y="131618"/>
                                  <a:ext cx="410486" cy="2361363"/>
                                  <a:chOff x="-38100" y="18994"/>
                                  <a:chExt cx="410486" cy="2361363"/>
                                </a:xfrm>
                              </wpg:grpSpPr>
                              <wps:wsp>
                                <wps:cNvPr id="1390" name="Text Box 1390"/>
                                <wps:cNvSpPr txBox="1"/>
                                <wps:spPr>
                                  <a:xfrm>
                                    <a:off x="-25" y="18994"/>
                                    <a:ext cx="372411" cy="3802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F68CD03" w14:textId="77777777" w:rsidR="00E64DD2" w:rsidRPr="00A809B5" w:rsidRDefault="00E64DD2" w:rsidP="00E64DD2">
                                      <w:pP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  <w:cs/>
                                        </w:rPr>
                                      </w:pPr>
                                      <w:r w:rsidRPr="00A809B5"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  <w:cs/>
                                        </w:rPr>
                                        <w:t>ก.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1" name="Text Box 1391"/>
                                <wps:cNvSpPr txBox="1"/>
                                <wps:spPr>
                                  <a:xfrm>
                                    <a:off x="-38100" y="571201"/>
                                    <a:ext cx="370054" cy="3802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592BA54" w14:textId="77777777" w:rsidR="00E64DD2" w:rsidRPr="000779F8" w:rsidRDefault="00E64DD2" w:rsidP="00E64DD2">
                                      <w:pP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  <w:cs/>
                                        </w:rPr>
                                      </w:pPr>
                                      <w:r w:rsidRPr="000779F8">
                                        <w:rPr>
                                          <w:rFonts w:ascii="TH SarabunPSK" w:hAnsi="TH SarabunPSK" w:cs="TH SarabunPSK" w:hint="cs"/>
                                          <w:color w:val="000000" w:themeColor="text1"/>
                                          <w:sz w:val="32"/>
                                          <w:szCs w:val="32"/>
                                          <w:cs/>
                                        </w:rPr>
                                        <w:t>ข</w:t>
                                      </w:r>
                                      <w:r w:rsidRPr="000779F8"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  <w:cs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2" name="Text Box 1392"/>
                                <wps:cNvSpPr txBox="1"/>
                                <wps:spPr>
                                  <a:xfrm>
                                    <a:off x="-38100" y="1266224"/>
                                    <a:ext cx="373982" cy="3802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08A30BE" w14:textId="77777777" w:rsidR="00E64DD2" w:rsidRPr="00F06137" w:rsidRDefault="00E64DD2" w:rsidP="00E64DD2">
                                      <w:pP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  <w:cs/>
                                        </w:rPr>
                                      </w:pPr>
                                      <w:r w:rsidRPr="00F06137">
                                        <w:rPr>
                                          <w:rFonts w:ascii="TH SarabunPSK" w:hAnsi="TH SarabunPSK" w:cs="TH SarabunPSK" w:hint="cs"/>
                                          <w:color w:val="000000" w:themeColor="text1"/>
                                          <w:sz w:val="32"/>
                                          <w:szCs w:val="32"/>
                                          <w:cs/>
                                        </w:rPr>
                                        <w:t>ค</w:t>
                                      </w:r>
                                      <w:r w:rsidRPr="00F06137"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  <w:cs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3" name="Text Box 1393"/>
                                <wps:cNvSpPr txBox="1"/>
                                <wps:spPr>
                                  <a:xfrm>
                                    <a:off x="-25" y="1999332"/>
                                    <a:ext cx="348841" cy="3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EADFA0D" w14:textId="77777777" w:rsidR="00E64DD2" w:rsidRPr="00D02121" w:rsidRDefault="00E64DD2" w:rsidP="00E64DD2">
                                      <w:pP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  <w:cs/>
                                        </w:rPr>
                                      </w:pPr>
                                      <w:r w:rsidRPr="00D02121">
                                        <w:rPr>
                                          <w:rFonts w:ascii="TH SarabunPSK" w:hAnsi="TH SarabunPSK" w:cs="TH SarabunPSK" w:hint="cs"/>
                                          <w:color w:val="000000" w:themeColor="text1"/>
                                          <w:sz w:val="32"/>
                                          <w:szCs w:val="32"/>
                                          <w:cs/>
                                        </w:rPr>
                                        <w:t>ง</w:t>
                                      </w:r>
                                      <w:r w:rsidRPr="00D02121"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  <w:cs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1685DA" id="กลุ่ม 56" o:spid="_x0000_s1037" style="position:absolute;margin-left:9.8pt;margin-top:40.15pt;width:226.45pt;height:171.6pt;z-index:251861504;mso-width-relative:margin;mso-height-relative:margin" coordorigin=",-814" coordsize="35586,26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">
                      <v:shape id="Picture 932" o:spid="_x0000_s1038" type="#_x0000_t75" style="position:absolute;left:5300;top:-814;width:26099;height: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">
                        <v:imagedata r:id="rId23" o:title="" grayscale="t"/>
                      </v:shape>
                      <v:shape id="Picture 931" o:spid="_x0000_s1039" type="#_x0000_t75" style="position:absolute;left:5300;top:5476;width:20765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">
                        <v:imagedata r:id="rId24" o:title="" grayscale="t"/>
                      </v:shape>
                      <v:shape id="Picture 930" o:spid="_x0000_s1040" type="#_x0000_t75" style="position:absolute;left:3106;top:13669;width:32480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">
                        <v:imagedata r:id="rId25" o:title="" grayscale="t"/>
                      </v:shape>
                      <v:shape id="Picture 929" o:spid="_x0000_s1041" type="#_x0000_t75" style="position:absolute;left:4862;top:20180;width:26479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">
                        <v:imagedata r:id="rId26" o:title="" grayscale="t"/>
                      </v:shape>
                      <v:group id="กลุ่ม 1389" o:spid="_x0000_s1042" style="position:absolute;top:1316;width:4104;height:23613" coordorigin="-381,189" coordsize="4104,23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LY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BIVqLYxQAAAN0AAAAP&#10;AAAAAAAAAAAAAAAAAAcCAABkcnMvZG93bnJldi54bWxQSwUGAAAAAAMAAwC3AAAA+QIAAAAA&#10;">
                        <v:shape id="Text Box 1390" o:spid="_x0000_s1043" type="#_x0000_t202" style="position:absolute;top:189;width:3723;height:38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" filled="f" stroked="f" strokeweight=".5pt">
                          <v:textbox>
                            <w:txbxContent>
                              <w:p w14:paraId="6F68CD03" w14:textId="77777777" w:rsidR="00E64DD2" w:rsidRPr="00A809B5" w:rsidRDefault="00E64DD2" w:rsidP="00E64DD2">
                                <w:pPr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A809B5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  <w:t>ก.</w:t>
                                </w:r>
                              </w:p>
                            </w:txbxContent>
                          </v:textbox>
                        </v:shape>
                        <v:shape id="Text Box 1391" o:spid="_x0000_s1044" type="#_x0000_t202" style="position:absolute;left:-381;top:5712;width:3700;height:38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" filled="f" stroked="f" strokeweight=".5pt">
                          <v:textbox>
                            <w:txbxContent>
                              <w:p w14:paraId="3592BA54" w14:textId="77777777" w:rsidR="00E64DD2" w:rsidRPr="000779F8" w:rsidRDefault="00E64DD2" w:rsidP="00E64DD2">
                                <w:pPr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0779F8"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  <w:t>ข</w:t>
                                </w:r>
                                <w:r w:rsidRPr="000779F8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1392" o:spid="_x0000_s1045" type="#_x0000_t202" style="position:absolute;left:-381;top:12662;width:3739;height:38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" filled="f" stroked="f" strokeweight=".5pt">
                          <v:textbox>
                            <w:txbxContent>
                              <w:p w14:paraId="608A30BE" w14:textId="77777777" w:rsidR="00E64DD2" w:rsidRPr="00F06137" w:rsidRDefault="00E64DD2" w:rsidP="00E64DD2">
                                <w:pPr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F06137"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  <w:t>ค</w:t>
                                </w:r>
                                <w:r w:rsidRPr="00F06137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1393" o:spid="_x0000_s1046" type="#_x0000_t202" style="position:absolute;top:19993;width:3488;height:38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" filled="f" stroked="f" strokeweight=".5pt">
                          <v:textbox>
                            <w:txbxContent>
                              <w:p w14:paraId="3EADFA0D" w14:textId="77777777" w:rsidR="00E64DD2" w:rsidRPr="00D02121" w:rsidRDefault="00E64DD2" w:rsidP="00E64DD2">
                                <w:pPr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D02121"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  <w:t>ง</w:t>
                                </w:r>
                                <w:r w:rsidRPr="00D02121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EC13A5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2.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รูปเรขาคณิตสองมิติในข้อใดสามารถนำมาประกอบเป็นปริซึมสามเหลี่ยมได้</w:t>
            </w:r>
          </w:p>
          <w:p w14:paraId="0BB1717D" w14:textId="77777777" w:rsidR="00EC13A5" w:rsidRPr="00F06137" w:rsidRDefault="00EC13A5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15B822E" w14:textId="77777777" w:rsidR="00EC13A5" w:rsidRPr="00F06137" w:rsidRDefault="00EC13A5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E9DFA47" w14:textId="77777777" w:rsidR="00EC13A5" w:rsidRPr="00F06137" w:rsidRDefault="00EC13A5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D9727EC" w14:textId="77777777" w:rsidR="00EC13A5" w:rsidRPr="00F06137" w:rsidRDefault="00EC13A5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AE35012" w14:textId="77777777" w:rsidR="00EC13A5" w:rsidRPr="00F06137" w:rsidRDefault="00EC13A5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D837305" w14:textId="77777777" w:rsidR="00EC13A5" w:rsidRPr="00F06137" w:rsidRDefault="00EC13A5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6E04E4C" w14:textId="77777777" w:rsidR="00EC13A5" w:rsidRPr="00F06137" w:rsidRDefault="00EC13A5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6289E63" w14:textId="77777777" w:rsidR="00EC13A5" w:rsidRPr="00F06137" w:rsidRDefault="00EC13A5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F512192" w14:textId="77777777" w:rsidR="00EC13A5" w:rsidRPr="00F06137" w:rsidRDefault="00EC13A5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6819D34" w14:textId="77777777" w:rsidR="00E64DD2" w:rsidRPr="00F06137" w:rsidRDefault="00E64DD2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578B274" w14:textId="77777777" w:rsidR="00E64DD2" w:rsidRPr="00F06137" w:rsidRDefault="00E64DD2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262C876" w14:textId="77777777" w:rsidR="00E64DD2" w:rsidRPr="00F06137" w:rsidRDefault="00E64DD2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2B112CF" w14:textId="77777777" w:rsidR="00E64DD2" w:rsidRPr="00F06137" w:rsidRDefault="003E6AD6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865600" behindDoc="0" locked="0" layoutInCell="1" allowOverlap="1" wp14:anchorId="1B00FFC3" wp14:editId="10609D2E">
                  <wp:simplePos x="0" y="0"/>
                  <wp:positionH relativeFrom="column">
                    <wp:posOffset>131801</wp:posOffset>
                  </wp:positionH>
                  <wp:positionV relativeFrom="paragraph">
                    <wp:posOffset>534644</wp:posOffset>
                  </wp:positionV>
                  <wp:extent cx="2625725" cy="1271270"/>
                  <wp:effectExtent l="0" t="0" r="3175" b="5080"/>
                  <wp:wrapSquare wrapText="bothSides"/>
                  <wp:docPr id="945" name="Picture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82" t="26258" r="36191" b="44521"/>
                          <a:stretch/>
                        </pic:blipFill>
                        <pic:spPr bwMode="auto">
                          <a:xfrm>
                            <a:off x="0" y="0"/>
                            <a:ext cx="2625725" cy="1271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4DD2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5. </w:t>
            </w:r>
            <w:r w:rsidR="00E64DD2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ปริมาตรของรูปทรงสี่เหลี่ยมมุมฉากที่กำหนดให้เป็นเท่าใด</w:t>
            </w:r>
          </w:p>
          <w:p w14:paraId="1E2B7507" w14:textId="77777777" w:rsidR="00E64DD2" w:rsidRPr="00F06137" w:rsidRDefault="00E64DD2" w:rsidP="00E64DD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ก.  14 ลูกบาศก์เมตร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14:paraId="0435619E" w14:textId="77777777" w:rsidR="00E64DD2" w:rsidRPr="00F06137" w:rsidRDefault="00E64DD2" w:rsidP="00E64DD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ข. </w:t>
            </w:r>
            <w:r w:rsidR="00684019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15 ลูกบาศก์เมตร</w:t>
            </w:r>
          </w:p>
          <w:p w14:paraId="0EEE963C" w14:textId="77777777" w:rsidR="00E64DD2" w:rsidRPr="00F06137" w:rsidRDefault="00E64DD2" w:rsidP="00E64DD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ค.  18 ลูกบาศก์เมตร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14:paraId="7206393C" w14:textId="77777777" w:rsidR="00684019" w:rsidRPr="00F06137" w:rsidRDefault="00E64DD2" w:rsidP="0068401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ง.  20 ลูกบาศก์เมตร</w:t>
            </w:r>
          </w:p>
          <w:p w14:paraId="73CEB0E6" w14:textId="77777777" w:rsidR="00684019" w:rsidRPr="00F06137" w:rsidRDefault="00684019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14:paraId="5B655C5E" w14:textId="77777777" w:rsidR="00E64DD2" w:rsidRPr="00F06137" w:rsidRDefault="00684019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67648" behindDoc="0" locked="0" layoutInCell="1" allowOverlap="1" wp14:anchorId="657AB02C" wp14:editId="2EC5663F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199720</wp:posOffset>
                      </wp:positionV>
                      <wp:extent cx="2817495" cy="1992630"/>
                      <wp:effectExtent l="133350" t="38100" r="1905" b="7620"/>
                      <wp:wrapNone/>
                      <wp:docPr id="958" name="กลุ่ม 9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7495" cy="1992630"/>
                                <a:chOff x="-146664" y="-6781"/>
                                <a:chExt cx="4539307" cy="30215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9" name="Picture 92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714" t="34092" r="32727" b="17194"/>
                                <a:stretch/>
                              </pic:blipFill>
                              <pic:spPr bwMode="auto">
                                <a:xfrm>
                                  <a:off x="0" y="283338"/>
                                  <a:ext cx="3862070" cy="22713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50" name="Text Box 950"/>
                              <wps:cNvSpPr txBox="1"/>
                              <wps:spPr>
                                <a:xfrm>
                                  <a:off x="1018281" y="816033"/>
                                  <a:ext cx="647365" cy="3640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EAB3ADB" w14:textId="77777777" w:rsidR="00684019" w:rsidRPr="00F33E81" w:rsidRDefault="00684019" w:rsidP="00684019">
                                    <w:p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s/>
                                      </w:rPr>
                                      <w:t>4</w:t>
                                    </w:r>
                                    <w:r w:rsidRPr="00F33E81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s/>
                                      </w:rPr>
                                      <w:t xml:space="preserve"> ม.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2" name="Text Box 952"/>
                              <wps:cNvSpPr txBox="1"/>
                              <wps:spPr>
                                <a:xfrm>
                                  <a:off x="2074636" y="2405338"/>
                                  <a:ext cx="647365" cy="6094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84ECD18" w14:textId="77777777" w:rsidR="00684019" w:rsidRPr="00F33E81" w:rsidRDefault="00684019" w:rsidP="00684019">
                                    <w:p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s/>
                                      </w:rPr>
                                      <w:t>3</w:t>
                                    </w:r>
                                    <w:r w:rsidRPr="00F33E81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s/>
                                      </w:rPr>
                                      <w:t xml:space="preserve"> ม.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3" name="Text Box 953"/>
                              <wps:cNvSpPr txBox="1"/>
                              <wps:spPr>
                                <a:xfrm>
                                  <a:off x="1284752" y="1862587"/>
                                  <a:ext cx="804860" cy="3713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8567214" w14:textId="77777777" w:rsidR="00684019" w:rsidRPr="00F33E81" w:rsidRDefault="00684019" w:rsidP="00684019">
                                    <w:p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s/>
                                      </w:rPr>
                                      <w:t>2.5</w:t>
                                    </w:r>
                                    <w:r w:rsidRPr="00F33E81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s/>
                                      </w:rPr>
                                      <w:t xml:space="preserve"> ม.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4" name="Text Box 954"/>
                              <wps:cNvSpPr txBox="1"/>
                              <wps:spPr>
                                <a:xfrm>
                                  <a:off x="3587783" y="673176"/>
                                  <a:ext cx="804860" cy="6094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96F10F" w14:textId="77777777" w:rsidR="00684019" w:rsidRPr="00F33E81" w:rsidRDefault="00684019" w:rsidP="00684019">
                                    <w:p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s/>
                                      </w:rPr>
                                      <w:t>2.5</w:t>
                                    </w:r>
                                    <w:r w:rsidRPr="00F33E81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s/>
                                      </w:rPr>
                                      <w:t xml:space="preserve"> ม.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5" name="Text Box 955"/>
                              <wps:cNvSpPr txBox="1"/>
                              <wps:spPr>
                                <a:xfrm rot="17985051">
                                  <a:off x="2969110" y="1675979"/>
                                  <a:ext cx="976138" cy="5739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EA6651" w14:textId="77777777" w:rsidR="00684019" w:rsidRPr="00F33E81" w:rsidRDefault="00684019" w:rsidP="00684019">
                                    <w:p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s/>
                                      </w:rPr>
                                      <w:t>5</w:t>
                                    </w:r>
                                    <w:r w:rsidRPr="00F33E81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s/>
                                      </w:rPr>
                                      <w:t xml:space="preserve"> ม.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7" name="Text Box 957"/>
                              <wps:cNvSpPr txBox="1"/>
                              <wps:spPr>
                                <a:xfrm rot="17985051">
                                  <a:off x="-354741" y="201296"/>
                                  <a:ext cx="826709" cy="410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09B26AD" w14:textId="77777777" w:rsidR="00684019" w:rsidRPr="001577A2" w:rsidRDefault="00684019" w:rsidP="00684019">
                                    <w:p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28"/>
                                        <w:cs/>
                                      </w:rPr>
                                    </w:pPr>
                                    <w:r w:rsidRPr="001577A2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28"/>
                                      </w:rPr>
                                      <w:t xml:space="preserve">2 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z w:val="28"/>
                                        <w:cs/>
                                      </w:rPr>
                                      <w:t>ม.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0C366B" id="กลุ่ม 958" o:spid="_x0000_s1047" style="position:absolute;margin-left:1.15pt;margin-top:15.75pt;width:221.85pt;height:156.9pt;z-index:251867648;mso-width-relative:margin;mso-height-relative:margin" coordorigin="-1466,-67" coordsize="45393,30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">
                      <v:shape id="Picture 922" o:spid="_x0000_s1048" type="#_x0000_t75" style="position:absolute;top:2833;width:38620;height:22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KMyjHAAAA3AAAAA8AAABkcnMvZG93bnJldi54bWxEj0FrwkAUhO8F/8PyBG91Y9XapK5SBEXF&#10;S22LHl+zzySYfRt2tzH9991CocdhZr5h5svO1KIl5yvLCkbDBARxbnXFhYL3t/X9EwgfkDXWlknB&#10;N3lYLnp3c8y0vfErtcdQiAhhn6GCMoQmk9LnJRn0Q9sQR+9incEQpSukdniLcFPLhyR5lAYrjgsl&#10;NrQqKb8ev4yCy37dHjaf6fjMp+luVX3MDrOJU2rQ716eQQTqwn/4r73VCtJJCr9n4hGQi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TKMyjHAAAA3AAAAA8AAAAAAAAAAAAA&#10;AAAAnwIAAGRycy9kb3ducmV2LnhtbFBLBQYAAAAABAAEAPcAAACTAwAAAAA=&#10;">
                        <v:imagedata r:id="rId29" o:title="" croptop="22343f" cropbottom="11268f" cropleft="13575f" cropright="21448f" grayscale="t" bilevel="t"/>
                        <v:path arrowok="t"/>
                      </v:shape>
                      <v:shape id="Text Box 950" o:spid="_x0000_s1049" type="#_x0000_t202" style="position:absolute;left:10182;top:8160;width:6474;height:364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sT8IA&#10;AADcAAAADwAAAGRycy9kb3ducmV2LnhtbERPy4rCMBTdC/5DuII7TR0ccTqNooIguhAfzGwvze0D&#10;m5vSZNr695OF4PJw3sm6N5VoqXGlZQWzaQSCOLW65FzB/bafLEE4j6yxskwKnuRgvRoOEoy17fhC&#10;7dXnIoSwi1FB4X0dS+nSggy6qa2JA5fZxqAPsMmlbrAL4aaSH1G0kAZLDg0F1rQrKH1c/4yCxfH2&#10;+9xfstPP2XfHvGvners7KDUe9ZtvEJ56/xa/3Aet4OszzA9nw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SxPwgAAANwAAAAPAAAAAAAAAAAAAAAAAJgCAABkcnMvZG93&#10;bnJldi54bWxQSwUGAAAAAAQABAD1AAAAhwMAAAAA&#10;" fillcolor="white [3212]" stroked="f" strokeweight=".5pt">
                        <v:textbox>
                          <w:txbxContent>
                            <w:p w:rsidR="00684019" w:rsidRPr="00F33E81" w:rsidRDefault="00684019" w:rsidP="00684019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4</w:t>
                              </w:r>
                              <w:r w:rsidRPr="00F33E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 xml:space="preserve"> ม.</w:t>
                              </w:r>
                            </w:p>
                          </w:txbxContent>
                        </v:textbox>
                      </v:shape>
                      <v:shape id="Text Box 952" o:spid="_x0000_s1050" type="#_x0000_t202" style="position:absolute;left:20746;top:24053;width:6474;height:60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cXo8QA&#10;AADcAAAADwAAAGRycy9kb3ducmV2LnhtbESPQYvCMBSE78L+h/AWvGm6ouJ2jbIKguhBrIteH82z&#10;Ldu8lCa29d8bQfA4zMw3zHzZmVI0VLvCsoKvYQSCOLW64EzB32kzmIFwHlljaZkU3MnBcvHRm2Os&#10;bctHahKfiQBhF6OC3PsqltKlORl0Q1sRB+9qa4M+yDqTusY2wE0pR1E0lQYLDgs5VrTOKf1PbkbB&#10;dHe63DfH6/588O0ua5uxXq23SvU/u98fEJ46/w6/2lut4Hsyg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HF6PEAAAA3AAAAA8AAAAAAAAAAAAAAAAAmAIAAGRycy9k&#10;b3ducmV2LnhtbFBLBQYAAAAABAAEAPUAAACJAwAAAAA=&#10;" fillcolor="white [3212]" stroked="f" strokeweight=".5pt">
                        <v:textbox>
                          <w:txbxContent>
                            <w:p w:rsidR="00684019" w:rsidRPr="00F33E81" w:rsidRDefault="00684019" w:rsidP="00684019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3</w:t>
                              </w:r>
                              <w:r w:rsidRPr="00F33E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 xml:space="preserve"> ม.</w:t>
                              </w:r>
                            </w:p>
                          </w:txbxContent>
                        </v:textbox>
                      </v:shape>
                      <v:shape id="Text Box 953" o:spid="_x0000_s1051" type="#_x0000_t202" style="position:absolute;left:12847;top:18625;width:8049;height:3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uyOMUA&#10;AADcAAAADwAAAGRycy9kb3ducmV2LnhtbESPT4vCMBTE7wt+h/AEb2uq7opWo6ggiB4W/6DXR/Ns&#10;i81LaWJbv/1GWNjjMDO/YebL1hSipsrllhUM+hEI4sTqnFMFl/P2cwLCeWSNhWVS8CIHy0XnY46x&#10;tg0fqT75VAQIuxgVZN6XsZQuycig69uSOHh3Wxn0QVap1BU2AW4KOYyisTSYc1jIsKRNRsnj9DQK&#10;xvvz7bU93g/XH9/s06b+0uvNTqlet13NQHhq/X/4r73TCqbfI3if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7I4xQAAANwAAAAPAAAAAAAAAAAAAAAAAJgCAABkcnMv&#10;ZG93bnJldi54bWxQSwUGAAAAAAQABAD1AAAAigMAAAAA&#10;" fillcolor="white [3212]" stroked="f" strokeweight=".5pt">
                        <v:textbox>
                          <w:txbxContent>
                            <w:p w:rsidR="00684019" w:rsidRPr="00F33E81" w:rsidRDefault="00684019" w:rsidP="00684019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2.5</w:t>
                              </w:r>
                              <w:r w:rsidRPr="00F33E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 xml:space="preserve"> ม.</w:t>
                              </w:r>
                            </w:p>
                          </w:txbxContent>
                        </v:textbox>
                      </v:shape>
                      <v:shape id="Text Box 954" o:spid="_x0000_s1052" type="#_x0000_t202" style="position:absolute;left:35877;top:6731;width:8049;height:60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IqTMYA&#10;AADcAAAADwAAAGRycy9kb3ducmV2LnhtbESPQWvCQBSE7wX/w/KE3pqNxUqNrmIDAbGHohG9PrLP&#10;JJh9G7LbJP77bqHQ4zAz3zDr7Wga0VPnassKZlEMgriwuuZSwTnPXt5BOI+ssbFMCh7kYLuZPK0x&#10;0XbgI/UnX4oAYZeggsr7NpHSFRUZdJFtiYN3s51BH2RXSt3hEOCmka9xvJAGaw4LFbaUVlTcT99G&#10;weKQXx/Z8fZ5+fLDoRz6uf5I90o9T8fdCoSn0f+H/9p7rWD5Nof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IqTMYAAADcAAAADwAAAAAAAAAAAAAAAACYAgAAZHJz&#10;L2Rvd25yZXYueG1sUEsFBgAAAAAEAAQA9QAAAIsDAAAAAA==&#10;" fillcolor="white [3212]" stroked="f" strokeweight=".5pt">
                        <v:textbox>
                          <w:txbxContent>
                            <w:p w:rsidR="00684019" w:rsidRPr="00F33E81" w:rsidRDefault="00684019" w:rsidP="00684019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2.5</w:t>
                              </w:r>
                              <w:r w:rsidRPr="00F33E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 xml:space="preserve"> ม.</w:t>
                              </w:r>
                            </w:p>
                          </w:txbxContent>
                        </v:textbox>
                      </v:shape>
                      <v:shape id="Text Box 955" o:spid="_x0000_s1053" type="#_x0000_t202" style="position:absolute;left:29690;top:16759;width:9762;height:5740;rotation:-39484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5+cUA&#10;AADcAAAADwAAAGRycy9kb3ducmV2LnhtbESPX0sDMRDE3wt+h7CCb3ZPaYueTUsp/SP0QaxS+rgk&#10;693Ry+a4xDZ+eyMIfRxm5jfMdJ5cq87ch8aLhodhAYrFeNtIpeHzY33/BCpEEkutF9bwwwHms5vB&#10;lErrL/LO532sVIZIKElDHWNXIgZTs6Mw9B1L9r587yhm2Vdoe7pkuGvxsSgm6KiRvFBTx8uazWn/&#10;7TSsTwZHyS032xUefNoZXBztm9Z3t2nxAipyitfwf/vVangej+HvTD4COP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0Xn5xQAAANwAAAAPAAAAAAAAAAAAAAAAAJgCAABkcnMv&#10;ZG93bnJldi54bWxQSwUGAAAAAAQABAD1AAAAigMAAAAA&#10;" fillcolor="white [3212]" stroked="f" strokeweight=".5pt">
                        <v:textbox>
                          <w:txbxContent>
                            <w:p w:rsidR="00684019" w:rsidRPr="00F33E81" w:rsidRDefault="00684019" w:rsidP="00684019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5</w:t>
                              </w:r>
                              <w:r w:rsidRPr="00F33E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 xml:space="preserve"> ม.</w:t>
                              </w:r>
                            </w:p>
                          </w:txbxContent>
                        </v:textbox>
                      </v:shape>
                      <v:shape id="Text Box 957" o:spid="_x0000_s1054" type="#_x0000_t202" style="position:absolute;left:-3547;top:2014;width:8266;height:4104;rotation:-39484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9CFcUA&#10;AADcAAAADwAAAGRycy9kb3ducmV2LnhtbESPX0sDMRDE3wW/Q9hC3+xeRW17Ni2lWBV8kP5BfFyS&#10;9e7oZXNc0jZ+eyMIPg4z8xtmvkyuVWfuQ+NFw3hUgGIx3jZSaTjsNzdTUCGSWGq9sIZvDrBcXF/N&#10;qbT+Ils+72KlMkRCSRrqGLsSMZiaHYWR71iy9+V7RzHLvkLb0yXDXYu3RfGAjhrJCzV1vK7ZHHcn&#10;p2FzNHiX3Pr55Qk/fHozuPq071oPB2n1CCpyiv/hv/ar1TC7n8DvmXwEc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0IVxQAAANwAAAAPAAAAAAAAAAAAAAAAAJgCAABkcnMv&#10;ZG93bnJldi54bWxQSwUGAAAAAAQABAD1AAAAigMAAAAA&#10;" fillcolor="white [3212]" stroked="f" strokeweight=".5pt">
                        <v:textbox>
                          <w:txbxContent>
                            <w:p w:rsidR="00684019" w:rsidRPr="001577A2" w:rsidRDefault="00684019" w:rsidP="00684019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1577A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 xml:space="preserve">2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ม.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6.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บ่อน้ำบรรจุน้ำไว้เต็มบ่อ ดังรูป</w:t>
            </w:r>
          </w:p>
          <w:p w14:paraId="5A9562E1" w14:textId="77777777" w:rsidR="00684019" w:rsidRPr="00F06137" w:rsidRDefault="00684019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FFF3EAF" w14:textId="77777777" w:rsidR="00684019" w:rsidRPr="00F06137" w:rsidRDefault="00684019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E149D75" w14:textId="77777777" w:rsidR="00684019" w:rsidRPr="00F06137" w:rsidRDefault="00684019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7E98233" w14:textId="77777777" w:rsidR="00684019" w:rsidRPr="00F06137" w:rsidRDefault="00684019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4349932" w14:textId="77777777" w:rsidR="00684019" w:rsidRPr="00F06137" w:rsidRDefault="00684019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0E5F59F" w14:textId="77777777" w:rsidR="00684019" w:rsidRPr="00F06137" w:rsidRDefault="00684019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10CA22B" w14:textId="77777777" w:rsidR="003E6AD6" w:rsidRPr="00F06137" w:rsidRDefault="003E6AD6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CB5F115" w14:textId="77777777" w:rsidR="00684019" w:rsidRPr="00F06137" w:rsidRDefault="00684019" w:rsidP="0068401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ถ้าปล่อยน้ำออก 1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ลูกบาศก์เมตร 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จะเหลือน้ำในบ่อเท่าใด</w:t>
            </w:r>
          </w:p>
          <w:p w14:paraId="4AEEABF0" w14:textId="77777777" w:rsidR="00684019" w:rsidRPr="00F06137" w:rsidRDefault="003E6AD6" w:rsidP="0068401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684019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ก. </w:t>
            </w:r>
            <w:r w:rsidR="00684019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20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ลูกบาศก์เมตร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="00684019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ข. </w:t>
            </w:r>
            <w:r w:rsidR="00684019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37.50</w:t>
            </w:r>
            <w:r w:rsidR="00684019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ลูกบาศก์เมตร</w:t>
            </w:r>
          </w:p>
          <w:p w14:paraId="4146FE6A" w14:textId="77777777" w:rsidR="00684019" w:rsidRPr="00F06137" w:rsidRDefault="003E6AD6" w:rsidP="0068401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684019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ค. </w:t>
            </w:r>
            <w:r w:rsidR="00684019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45</w:t>
            </w:r>
            <w:r w:rsidR="00684019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ลูกบาศก์เมตร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="00684019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ง. </w:t>
            </w:r>
            <w:r w:rsidR="00684019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57.50</w:t>
            </w:r>
            <w:r w:rsidR="00684019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ลูกบาศก์เมตร</w:t>
            </w:r>
          </w:p>
          <w:p w14:paraId="5B9AF562" w14:textId="77777777" w:rsidR="003E6AD6" w:rsidRPr="00F06137" w:rsidRDefault="003E6AD6" w:rsidP="00684019">
            <w:pPr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  <w:p w14:paraId="62C49860" w14:textId="77777777" w:rsidR="00E64DD2" w:rsidRPr="00F06137" w:rsidRDefault="003E6AD6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noProof/>
                <w:color w:val="000000" w:themeColor="text1"/>
              </w:rPr>
              <w:drawing>
                <wp:anchor distT="0" distB="0" distL="114300" distR="114300" simplePos="0" relativeHeight="251871744" behindDoc="1" locked="0" layoutInCell="1" allowOverlap="1" wp14:anchorId="65F045B1" wp14:editId="4DAE8A17">
                  <wp:simplePos x="0" y="0"/>
                  <wp:positionH relativeFrom="column">
                    <wp:posOffset>585216</wp:posOffset>
                  </wp:positionH>
                  <wp:positionV relativeFrom="paragraph">
                    <wp:posOffset>125324</wp:posOffset>
                  </wp:positionV>
                  <wp:extent cx="1312396" cy="1204546"/>
                  <wp:effectExtent l="0" t="0" r="2540" b="0"/>
                  <wp:wrapSquare wrapText="bothSides"/>
                  <wp:docPr id="971" name="Picture 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79" t="21008" r="53521" b="60708"/>
                          <a:stretch/>
                        </pic:blipFill>
                        <pic:spPr bwMode="auto">
                          <a:xfrm>
                            <a:off x="0" y="0"/>
                            <a:ext cx="1312396" cy="1204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7. </w:t>
            </w:r>
          </w:p>
          <w:p w14:paraId="2B168AAB" w14:textId="77777777" w:rsidR="003E6AD6" w:rsidRPr="00F06137" w:rsidRDefault="003E6AD6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AD29C43" w14:textId="77777777" w:rsidR="003E6AD6" w:rsidRPr="00F06137" w:rsidRDefault="003E6AD6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CC17D86" w14:textId="77777777" w:rsidR="003E6AD6" w:rsidRPr="00F06137" w:rsidRDefault="003E6AD6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5F94696" w14:textId="77777777" w:rsidR="003E6AD6" w:rsidRPr="00F06137" w:rsidRDefault="003E6AD6" w:rsidP="00057452">
            <w:pPr>
              <w:tabs>
                <w:tab w:val="left" w:pos="283"/>
                <w:tab w:val="left" w:pos="347"/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715B838" w14:textId="77777777" w:rsidR="003E6AD6" w:rsidRPr="00F06137" w:rsidRDefault="003E6AD6" w:rsidP="003E6AD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จากรูป ความยาวของเส้นรอบวงของวงกลมนี้มีค่าเท่าไร </w:t>
            </w:r>
            <w:r w:rsidR="00613522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กำหนดให้ </w:t>
            </w:r>
            <w:r w:rsidRPr="00F06137">
              <w:rPr>
                <w:color w:val="000000" w:themeColor="text1"/>
                <w:position w:val="-6"/>
              </w:rPr>
              <w:object w:dxaOrig="240" w:dyaOrig="260" w14:anchorId="3BF478AF">
                <v:shape id="_x0000_i1025" type="#_x0000_t75" style="width:12pt;height:13.2pt" o:ole="">
                  <v:imagedata r:id="rId31" o:title=""/>
                </v:shape>
                <o:OLEObject Type="Embed" ProgID="Equation.DSMT4" ShapeID="_x0000_i1025" DrawAspect="Content" ObjectID="_1739793391" r:id="rId32"/>
              </w:objec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≈ </w:t>
            </w:r>
            <w:r w:rsidRPr="00F06137">
              <w:rPr>
                <w:color w:val="000000" w:themeColor="text1"/>
                <w:position w:val="-30"/>
                <w:cs/>
              </w:rPr>
              <w:object w:dxaOrig="340" w:dyaOrig="760" w14:anchorId="2CC6B3BB">
                <v:shape id="_x0000_i1026" type="#_x0000_t75" style="width:16.8pt;height:38.4pt" o:ole="">
                  <v:imagedata r:id="rId33" o:title=""/>
                </v:shape>
                <o:OLEObject Type="Embed" ProgID="Equation.DSMT4" ShapeID="_x0000_i1026" DrawAspect="Content" ObjectID="_1739793392" r:id="rId34"/>
              </w:object>
            </w:r>
            <w:r w:rsidR="00613522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14:paraId="6748FA02" w14:textId="77777777" w:rsidR="003E6AD6" w:rsidRPr="00F06137" w:rsidRDefault="003E6AD6" w:rsidP="003E6AD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ก. 144 เซนติเมตร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ข. 244 เซนติเมตร</w:t>
            </w:r>
          </w:p>
          <w:p w14:paraId="75AC0B5F" w14:textId="77777777" w:rsidR="003E6AD6" w:rsidRPr="00F06137" w:rsidRDefault="003E6AD6" w:rsidP="003E6AD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ค. 264 เซนติเมตร  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ง. 528 เซนติเมตร</w:t>
            </w:r>
          </w:p>
          <w:p w14:paraId="643D23E3" w14:textId="77777777" w:rsidR="009A52A1" w:rsidRPr="00F06137" w:rsidRDefault="009A52A1" w:rsidP="003E6AD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896965B" w14:textId="77777777" w:rsidR="003F711A" w:rsidRPr="00F06137" w:rsidRDefault="003F711A" w:rsidP="003F711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จากแผนภูมิ ตอบคำถามข้อ 12-14</w:t>
            </w:r>
          </w:p>
          <w:p w14:paraId="6412E132" w14:textId="77777777" w:rsidR="003F711A" w:rsidRPr="00F06137" w:rsidRDefault="003F711A" w:rsidP="003F711A">
            <w:pPr>
              <w:rPr>
                <w:rFonts w:ascii="TH SarabunPSK" w:hAnsi="TH SarabunPSK" w:cs="TH SarabunPSK"/>
                <w:color w:val="000000" w:themeColor="text1"/>
                <w:sz w:val="14"/>
                <w:szCs w:val="14"/>
              </w:rPr>
            </w:pPr>
          </w:p>
          <w:p w14:paraId="43562796" w14:textId="77777777" w:rsidR="003F711A" w:rsidRPr="00F06137" w:rsidRDefault="003F711A" w:rsidP="003F711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แผนภูมิแสดงจำนวนผู้ประกอบอาชีพ</w:t>
            </w:r>
          </w:p>
          <w:p w14:paraId="5B3978F6" w14:textId="77777777" w:rsidR="003F711A" w:rsidRPr="00F06137" w:rsidRDefault="003F711A" w:rsidP="003F711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0613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ของจังหวัดแห่งหนึ่ง จำนวน 450,000 คน</w:t>
            </w:r>
          </w:p>
          <w:p w14:paraId="46E25C8B" w14:textId="77777777" w:rsidR="003F711A" w:rsidRPr="00F06137" w:rsidRDefault="003F711A" w:rsidP="003F711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81984" behindDoc="0" locked="0" layoutInCell="1" allowOverlap="1" wp14:anchorId="5DE9E4D3" wp14:editId="70FC4EF6">
                      <wp:simplePos x="0" y="0"/>
                      <wp:positionH relativeFrom="column">
                        <wp:posOffset>289680</wp:posOffset>
                      </wp:positionH>
                      <wp:positionV relativeFrom="paragraph">
                        <wp:posOffset>84551</wp:posOffset>
                      </wp:positionV>
                      <wp:extent cx="2272758" cy="2320505"/>
                      <wp:effectExtent l="19050" t="19050" r="13335" b="22860"/>
                      <wp:wrapNone/>
                      <wp:docPr id="7" name="กลุ่ม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2758" cy="2320505"/>
                                <a:chOff x="626998" y="0"/>
                                <a:chExt cx="2507468" cy="25599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รูปภาพ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489" t="5" r="22570" b="8"/>
                                <a:stretch/>
                              </pic:blipFill>
                              <pic:spPr>
                                <a:xfrm>
                                  <a:off x="626998" y="0"/>
                                  <a:ext cx="2507468" cy="2559993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2024493" y="507660"/>
                                  <a:ext cx="573072" cy="380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AC1BB9E" w14:textId="77777777" w:rsidR="003F711A" w:rsidRPr="00B871BA" w:rsidRDefault="003F711A" w:rsidP="003F711A">
                                    <w:p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36"/>
                                        <w:szCs w:val="44"/>
                                      </w:rPr>
                                    </w:pPr>
                                    <w:r w:rsidRPr="00B871BA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36"/>
                                        <w:szCs w:val="44"/>
                                      </w:rPr>
                                      <w:t>25%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Text Box 10"/>
                              <wps:cNvSpPr txBox="1"/>
                              <wps:spPr>
                                <a:xfrm>
                                  <a:off x="1040150" y="888407"/>
                                  <a:ext cx="573072" cy="3810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E179BCB" w14:textId="77777777" w:rsidR="003F711A" w:rsidRPr="00B871BA" w:rsidRDefault="003F711A" w:rsidP="003F711A">
                                    <w:p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36"/>
                                        <w:szCs w:val="44"/>
                                      </w:rPr>
                                    </w:pPr>
                                    <w:r w:rsidRPr="00B871BA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36"/>
                                        <w:szCs w:val="44"/>
                                      </w:rPr>
                                      <w:t>0</w:t>
                                    </w:r>
                                    <w:r w:rsidRPr="00B871BA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36"/>
                                        <w:szCs w:val="44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Text Box 11"/>
                              <wps:cNvSpPr txBox="1"/>
                              <wps:spPr>
                                <a:xfrm>
                                  <a:off x="1349734" y="309354"/>
                                  <a:ext cx="573072" cy="380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A1C6423" w14:textId="77777777" w:rsidR="003F711A" w:rsidRPr="00B871BA" w:rsidRDefault="003F711A" w:rsidP="003F711A">
                                    <w:p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36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  <w:r w:rsidRPr="00B871BA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36"/>
                                        <w:szCs w:val="44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Text Box 12"/>
                              <wps:cNvSpPr txBox="1"/>
                              <wps:spPr>
                                <a:xfrm>
                                  <a:off x="1635513" y="1340540"/>
                                  <a:ext cx="573072" cy="380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607562" w14:textId="77777777" w:rsidR="003F711A" w:rsidRPr="00B871BA" w:rsidRDefault="003F711A" w:rsidP="003F711A">
                                    <w:p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36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36"/>
                                        <w:szCs w:val="44"/>
                                      </w:rPr>
                                      <w:t>40</w:t>
                                    </w:r>
                                    <w:r w:rsidRPr="00B871BA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36"/>
                                        <w:szCs w:val="44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D8F0BE" id="กลุ่ม 7" o:spid="_x0000_s1055" style="position:absolute;left:0;text-align:left;margin-left:22.8pt;margin-top:6.65pt;width:178.95pt;height:182.7pt;z-index:251881984;mso-width-relative:margin;mso-height-relative:margin" coordorigin="6269" coordsize="25074,25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">
                      <v:shape id="รูปภาพ 8" o:spid="_x0000_s1056" type="#_x0000_t75" style="position:absolute;left:6269;width:25075;height:25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Z/dO7AAAA2gAAAA8AAABkcnMvZG93bnJldi54bWxET0sKwjAQ3QveIYzgTlM/iNamooLgUqsH&#10;GJrpB5tJaaLW25uF4PLx/smuN414Uedqywpm0wgEcW51zaWC++00WYNwHlljY5kUfMjBLh0OEoy1&#10;ffOVXpkvRQhhF6OCyvs2ltLlFRl0U9sSB66wnUEfYFdK3eE7hJtGzqNoJQ3WHBoqbOlYUf7InkbB&#10;4VPwvdg8N7dFqc1lec1WxeWo1HjU77cgPPX+L/65z1pB2BquhBsg0y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MdZ/dO7AAAA2gAAAA8AAAAAAAAAAAAAAAAAnwIAAGRycy9k&#10;b3ducmV2LnhtbFBLBQYAAAAABAAEAPcAAACHAwAAAAA=&#10;" stroked="t" strokecolor="black [3213]" strokeweight=".25pt">
                        <v:imagedata r:id="rId36" o:title="" croptop="3f" cropbottom="5f" cropleft="10151f" cropright="14791f"/>
                        <v:path arrowok="t"/>
                      </v:shape>
                      <v:shape id="Text Box 9" o:spid="_x0000_s1057" type="#_x0000_t202" style="position:absolute;left:20244;top:5076;width:5731;height:38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71sUA&#10;AADaAAAADwAAAGRycy9kb3ducmV2LnhtbESPT2sCMRTE70K/Q3hCL0Wz9iB2NYoVWqS0Fv8gHh+b&#10;52Zx87IkUddv3wgFj8PM/IaZzFpbiwv5UDlWMOhnIIgLpysuFey2H70RiBCRNdaOScGNAsymT50J&#10;5tpdeU2XTSxFgnDIUYGJscmlDIUhi6HvGuLkHZ23GJP0pdQerwlua/maZUNpseK0YLChhaHitDlb&#10;BSfz9fKbff6874fLm19tz+7gvw9KPXfb+RhEpDY+wv/tpVbwBvcr6Qb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PvWxQAAANoAAAAPAAAAAAAAAAAAAAAAAJgCAABkcnMv&#10;ZG93bnJldi54bWxQSwUGAAAAAAQABAD1AAAAigMAAAAA&#10;" filled="f" stroked="f" strokeweight=".5pt">
                        <v:textbox>
                          <w:txbxContent>
                            <w:p w:rsidR="003F711A" w:rsidRPr="00B871BA" w:rsidRDefault="003F711A" w:rsidP="003F711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44"/>
                                </w:rPr>
                              </w:pPr>
                              <w:r w:rsidRPr="00B871B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44"/>
                                </w:rPr>
                                <w:t>25%</w:t>
                              </w:r>
                            </w:p>
                          </w:txbxContent>
                        </v:textbox>
                      </v:shape>
                      <v:shape id="Text Box 10" o:spid="_x0000_s1058" type="#_x0000_t202" style="position:absolute;left:10401;top:8884;width:5731;height:3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gM8YA&#10;AADbAAAADwAAAGRycy9kb3ducmV2LnhtbESPQUvDQBCF74L/YRnBi9iNHorEbIsKShFrMRXJcciO&#10;2dDsbNjdtum/7xwEbzO8N+99Uy0nP6gDxdQHNnA3K0ARt8H23Bn43r7ePoBKGdniEJgMnCjBcnF5&#10;UWFpw5G/6FDnTkkIpxINuJzHUuvUOvKYZmEkFu03RI9Z1thpG/Eo4X7Q90Ux1x57lgaHI704anf1&#10;3hvYufebTfG2fv6Zr07xc7sPTfxojLm+mp4eQWWa8r/573plBV/o5RcZQC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bgM8YAAADbAAAADwAAAAAAAAAAAAAAAACYAgAAZHJz&#10;L2Rvd25yZXYueG1sUEsFBgAAAAAEAAQA9QAAAIsDAAAAAA==&#10;" filled="f" stroked="f" strokeweight=".5pt">
                        <v:textbox>
                          <w:txbxContent>
                            <w:p w:rsidR="003F711A" w:rsidRPr="00B871BA" w:rsidRDefault="003F711A" w:rsidP="003F711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44"/>
                                </w:rPr>
                              </w:pPr>
                              <w:r w:rsidRPr="00B871B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44"/>
                                </w:rPr>
                                <w:t>0</w:t>
                              </w:r>
                              <w:r w:rsidRPr="00B871B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44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Text Box 11" o:spid="_x0000_s1059" type="#_x0000_t202" style="position:absolute;left:13497;top:3093;width:5731;height:38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FqMIA&#10;AADbAAAADwAAAGRycy9kb3ducmV2LnhtbERPS2sCMRC+F/wPYQQvRbP2IGU1igoWkbbiA/E4bMbN&#10;4mayJFHXf98UCr3Nx/ecyay1tbiTD5VjBcNBBoK4cLriUsHxsOq/gwgRWWPtmBQ8KcBs2nmZYK7d&#10;g3d038dSpBAOOSowMTa5lKEwZDEMXEOcuIvzFmOCvpTa4yOF21q+ZdlIWqw4NRhsaGmouO5vVsHV&#10;bF632cfX4jRaP/334ebO/vOsVK/bzscgIrXxX/znXus0fwi/v6QD5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kWowgAAANsAAAAPAAAAAAAAAAAAAAAAAJgCAABkcnMvZG93&#10;bnJldi54bWxQSwUGAAAAAAQABAD1AAAAhwMAAAAA&#10;" filled="f" stroked="f" strokeweight=".5pt">
                        <v:textbox>
                          <w:txbxContent>
                            <w:p w:rsidR="003F711A" w:rsidRPr="00B871BA" w:rsidRDefault="003F711A" w:rsidP="003F711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4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44"/>
                                </w:rPr>
                                <w:t>15</w:t>
                              </w:r>
                              <w:r w:rsidRPr="00B871B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44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Text Box 12" o:spid="_x0000_s1060" type="#_x0000_t202" style="position:absolute;left:16355;top:13405;width:5730;height:38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b38IA&#10;AADbAAAADwAAAGRycy9kb3ducmV2LnhtbERPS2sCMRC+F/wPYQQvRbP1IGU1igoWkbbiA/E4bMbN&#10;4mayJFHXf98UCr3Nx/ecyay1tbiTD5VjBW+DDARx4XTFpYLjYdV/BxEissbaMSl4UoDZtPMywVy7&#10;B+/ovo+lSCEcclRgYmxyKUNhyGIYuIY4cRfnLcYEfSm1x0cKt7UcZtlIWqw4NRhsaGmouO5vVsHV&#10;bF632cfX4jRaP/334ebO/vOsVK/bzscgIrXxX/znXus0fwi/v6QD5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NvfwgAAANsAAAAPAAAAAAAAAAAAAAAAAJgCAABkcnMvZG93&#10;bnJldi54bWxQSwUGAAAAAAQABAD1AAAAhwMAAAAA&#10;" filled="f" stroked="f" strokeweight=".5pt">
                        <v:textbox>
                          <w:txbxContent>
                            <w:p w:rsidR="003F711A" w:rsidRPr="00B871BA" w:rsidRDefault="003F711A" w:rsidP="003F711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4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44"/>
                                </w:rPr>
                                <w:t>40</w:t>
                              </w:r>
                              <w:r w:rsidRPr="00B871B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44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5051EE7" w14:textId="77777777" w:rsidR="003F711A" w:rsidRPr="00F06137" w:rsidRDefault="003F711A" w:rsidP="003F711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07F7F06" w14:textId="77777777" w:rsidR="003F711A" w:rsidRPr="00F06137" w:rsidRDefault="003F711A" w:rsidP="003F711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638F3CE" w14:textId="77777777" w:rsidR="003F711A" w:rsidRPr="00F06137" w:rsidRDefault="003F711A" w:rsidP="003F711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1EDEB85" w14:textId="77777777" w:rsidR="003F711A" w:rsidRPr="00F06137" w:rsidRDefault="003F711A" w:rsidP="003F711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F71244F" w14:textId="77777777" w:rsidR="003F711A" w:rsidRPr="00F06137" w:rsidRDefault="003F711A" w:rsidP="003F711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28AC01D" w14:textId="77777777" w:rsidR="003F711A" w:rsidRPr="00F06137" w:rsidRDefault="003F711A" w:rsidP="003F711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FF91B6F" w14:textId="77777777" w:rsidR="003F711A" w:rsidRPr="00F06137" w:rsidRDefault="003F711A" w:rsidP="003F711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29E57C1" w14:textId="77777777" w:rsidR="003F711A" w:rsidRPr="00F06137" w:rsidRDefault="003F711A" w:rsidP="003F711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F994634" w14:textId="77777777" w:rsidR="003F711A" w:rsidRPr="00F06137" w:rsidRDefault="003F711A" w:rsidP="003F711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627107C" w14:textId="77777777" w:rsidR="003F711A" w:rsidRPr="00F06137" w:rsidRDefault="003F711A" w:rsidP="003F711A">
            <w:pPr>
              <w:tabs>
                <w:tab w:val="left" w:pos="1490"/>
              </w:tabs>
              <w:rPr>
                <w:rFonts w:ascii="TH SarabunPSK" w:hAnsi="TH SarabunPSK" w:cs="TH SarabunPSK"/>
                <w:color w:val="000000" w:themeColor="text1"/>
                <w:sz w:val="12"/>
                <w:szCs w:val="1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14:paraId="43B0257C" w14:textId="77777777" w:rsidR="003F711A" w:rsidRPr="00F06137" w:rsidRDefault="003F711A" w:rsidP="003F711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2439D8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ผู้ประกอบอาชีพอิสระในจังหวัดแห่งนี้มีกี่คน</w:t>
            </w:r>
          </w:p>
          <w:p w14:paraId="579AE7FA" w14:textId="77777777" w:rsidR="00A935B6" w:rsidRPr="00F06137" w:rsidRDefault="003F711A" w:rsidP="003F711A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ก. 48,000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14:paraId="6CC24B2B" w14:textId="77777777" w:rsidR="003F711A" w:rsidRPr="00F06137" w:rsidRDefault="00A935B6" w:rsidP="003F711A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3F711A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ข.</w:t>
            </w:r>
            <w:r w:rsidR="003F711A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52,250</w:t>
            </w:r>
          </w:p>
          <w:p w14:paraId="74CA994B" w14:textId="77777777" w:rsidR="00A935B6" w:rsidRPr="00F06137" w:rsidRDefault="003F711A" w:rsidP="003F711A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ค.  67,500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14:paraId="1B67C903" w14:textId="77777777" w:rsidR="003F711A" w:rsidRPr="00F06137" w:rsidRDefault="00A935B6" w:rsidP="003F711A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3F711A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ง.  70,000</w:t>
            </w:r>
          </w:p>
          <w:p w14:paraId="779727D1" w14:textId="77777777" w:rsidR="003F711A" w:rsidRPr="00F06137" w:rsidRDefault="003F711A" w:rsidP="003F711A">
            <w:pPr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</w:pPr>
          </w:p>
          <w:p w14:paraId="7CDF71CF" w14:textId="77777777" w:rsidR="003F711A" w:rsidRPr="00F06137" w:rsidRDefault="002439D8" w:rsidP="003F711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13</w:t>
            </w:r>
            <w:r w:rsidR="003F711A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r w:rsidR="003F711A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จำนวนผู้ประกอบอาชีพรับจ้างคิดเป็นกี่เท่าของผู้ประกอบอาชีพรับราชการ</w:t>
            </w:r>
          </w:p>
          <w:p w14:paraId="231E2031" w14:textId="77777777" w:rsidR="00A935B6" w:rsidRPr="00F06137" w:rsidRDefault="003F711A" w:rsidP="003F711A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ก. 2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14:paraId="55C5B35E" w14:textId="77777777" w:rsidR="003F711A" w:rsidRPr="00F06137" w:rsidRDefault="00A935B6" w:rsidP="003F711A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3F711A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ข.</w:t>
            </w:r>
            <w:r w:rsidR="003F711A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</w:t>
            </w:r>
            <w:r w:rsidR="003F711A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  <w:p w14:paraId="1C7F0680" w14:textId="77777777" w:rsidR="00A935B6" w:rsidRPr="00F06137" w:rsidRDefault="003F711A" w:rsidP="003F711A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ค.  4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14:paraId="50291ED0" w14:textId="77777777" w:rsidR="003F711A" w:rsidRPr="00F06137" w:rsidRDefault="00A935B6" w:rsidP="003F711A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3F711A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ง.  5</w:t>
            </w:r>
          </w:p>
          <w:p w14:paraId="548FE1E2" w14:textId="77777777" w:rsidR="003F711A" w:rsidRPr="00F06137" w:rsidRDefault="003F711A" w:rsidP="003F711A">
            <w:pPr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</w:pPr>
          </w:p>
          <w:p w14:paraId="2ED99084" w14:textId="77777777" w:rsidR="003F711A" w:rsidRPr="00F06137" w:rsidRDefault="002439D8" w:rsidP="003F711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14</w:t>
            </w:r>
            <w:r w:rsidR="003F711A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จำนวนผู้ประกอบอาชีพรับราชการ</w:t>
            </w:r>
            <w:r w:rsidR="003F711A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รวม</w:t>
            </w:r>
            <w:r w:rsidR="003F711A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ค้าขาย</w:t>
            </w:r>
            <w:r w:rsidR="003F711A" w:rsidRPr="00F0613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มากกว่า</w:t>
            </w:r>
            <w:r w:rsidR="003F711A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จำนวนผู้ประกอบอาชีพรับจ้างกี่คน</w:t>
            </w:r>
          </w:p>
          <w:p w14:paraId="6B89E3A1" w14:textId="77777777" w:rsidR="00A935B6" w:rsidRPr="00F06137" w:rsidRDefault="003F711A" w:rsidP="003F711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ก. 22,500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14:paraId="23EE82DD" w14:textId="77777777" w:rsidR="003F711A" w:rsidRPr="00F06137" w:rsidRDefault="00A935B6" w:rsidP="003F711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3F711A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ข.</w:t>
            </w:r>
            <w:r w:rsidR="003F711A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</w:t>
            </w:r>
            <w:r w:rsidR="003F711A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30,000</w:t>
            </w:r>
          </w:p>
          <w:p w14:paraId="101F1701" w14:textId="77777777" w:rsidR="00A935B6" w:rsidRPr="00F06137" w:rsidRDefault="003F711A" w:rsidP="003F711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ค.  37,150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14:paraId="13C2361E" w14:textId="77777777" w:rsidR="003F711A" w:rsidRPr="00F06137" w:rsidRDefault="00A935B6" w:rsidP="003F711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3F711A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ง.  41,125</w:t>
            </w:r>
          </w:p>
          <w:p w14:paraId="1CA2CB95" w14:textId="77777777" w:rsidR="00481EA9" w:rsidRPr="00F06137" w:rsidRDefault="00481EA9" w:rsidP="003F711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C68CCD3" w14:textId="77777777" w:rsidR="00A935B6" w:rsidRPr="00F06137" w:rsidRDefault="00A935B6" w:rsidP="003F711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B868F3F" w14:textId="77777777" w:rsidR="00481EA9" w:rsidRPr="00F06137" w:rsidRDefault="00481EA9" w:rsidP="003F711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 xml:space="preserve">18.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ผลบวกของขนาดของมุมภายในของรูปนี้เป็นเท่าใด</w:t>
            </w:r>
          </w:p>
          <w:p w14:paraId="04324081" w14:textId="77777777" w:rsidR="00481EA9" w:rsidRPr="00F06137" w:rsidRDefault="00481EA9" w:rsidP="003F711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noProof/>
                <w:color w:val="000000" w:themeColor="text1"/>
              </w:rPr>
              <w:drawing>
                <wp:inline distT="0" distB="0" distL="0" distR="0" wp14:anchorId="1A6E2B2E" wp14:editId="0F7B4846">
                  <wp:extent cx="2929295" cy="1990725"/>
                  <wp:effectExtent l="0" t="0" r="4445" b="0"/>
                  <wp:docPr id="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48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063" cy="1991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E13576" w14:textId="77777777" w:rsidR="00481EA9" w:rsidRPr="00F06137" w:rsidRDefault="00481EA9" w:rsidP="00A935B6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8CCA3DE" w14:textId="77777777" w:rsidR="00A935B6" w:rsidRPr="00F06137" w:rsidRDefault="00481EA9" w:rsidP="00A935B6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ก.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720 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องศา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14:paraId="3DB757BC" w14:textId="77777777" w:rsidR="00481EA9" w:rsidRPr="00F06137" w:rsidRDefault="00A935B6" w:rsidP="00A935B6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481EA9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ข. </w:t>
            </w:r>
            <w:r w:rsidR="00481EA9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481EA9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="00481EA9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080 </w:t>
            </w:r>
            <w:r w:rsidR="00481EA9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องศา</w:t>
            </w:r>
          </w:p>
          <w:p w14:paraId="3DADAA34" w14:textId="77777777" w:rsidR="00A935B6" w:rsidRPr="00F06137" w:rsidRDefault="00481EA9" w:rsidP="00A935B6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ค. 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1,260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องศา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14:paraId="4A675DBD" w14:textId="77777777" w:rsidR="00481EA9" w:rsidRPr="00F06137" w:rsidRDefault="00A935B6" w:rsidP="00A935B6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481EA9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ง. </w:t>
            </w:r>
            <w:r w:rsidR="00481EA9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1,440 </w:t>
            </w:r>
            <w:r w:rsidR="00481EA9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องศา</w:t>
            </w:r>
          </w:p>
          <w:p w14:paraId="7A83F51F" w14:textId="77777777" w:rsidR="004A5907" w:rsidRPr="00F06137" w:rsidRDefault="004A5907" w:rsidP="00481EA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335FA1D2" w14:textId="77777777" w:rsidR="004A5907" w:rsidRPr="00F06137" w:rsidRDefault="004A5907" w:rsidP="004A590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19.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ข้อใดคือความยาวรอบรูปของรูปสามเหลี่ยมต่อไปนี้</w:t>
            </w:r>
          </w:p>
          <w:p w14:paraId="76CFBCFE" w14:textId="77777777" w:rsidR="004A5907" w:rsidRPr="00F06137" w:rsidRDefault="004A5907" w:rsidP="004A590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noProof/>
                <w:color w:val="000000" w:themeColor="text1"/>
              </w:rPr>
              <w:drawing>
                <wp:anchor distT="0" distB="0" distL="114300" distR="114300" simplePos="0" relativeHeight="251894272" behindDoc="0" locked="0" layoutInCell="1" allowOverlap="1" wp14:anchorId="079060A0" wp14:editId="48D7A0A2">
                  <wp:simplePos x="0" y="0"/>
                  <wp:positionH relativeFrom="column">
                    <wp:posOffset>480540</wp:posOffset>
                  </wp:positionH>
                  <wp:positionV relativeFrom="paragraph">
                    <wp:posOffset>223149</wp:posOffset>
                  </wp:positionV>
                  <wp:extent cx="1855177" cy="1316575"/>
                  <wp:effectExtent l="0" t="0" r="0" b="0"/>
                  <wp:wrapNone/>
                  <wp:docPr id="38" name="Picture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45" t="52384" r="51987" b="29605"/>
                          <a:stretch/>
                        </pic:blipFill>
                        <pic:spPr bwMode="auto">
                          <a:xfrm>
                            <a:off x="0" y="0"/>
                            <a:ext cx="1855177" cy="131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A9255F6" w14:textId="77777777" w:rsidR="004A5907" w:rsidRPr="00F06137" w:rsidRDefault="004A5907" w:rsidP="004A590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AF8713D" w14:textId="77777777" w:rsidR="004A5907" w:rsidRPr="00F06137" w:rsidRDefault="004A5907" w:rsidP="004A590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81D3E2D" w14:textId="77777777" w:rsidR="004A5907" w:rsidRPr="00F06137" w:rsidRDefault="004A5907" w:rsidP="004A590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4E7187F" w14:textId="77777777" w:rsidR="004A5907" w:rsidRPr="00F06137" w:rsidRDefault="004A5907" w:rsidP="004A590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0A372F0" w14:textId="77777777" w:rsidR="004A5907" w:rsidRPr="00F06137" w:rsidRDefault="004A5907" w:rsidP="004A590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97D40E0" w14:textId="77777777" w:rsidR="004A5907" w:rsidRPr="00F06137" w:rsidRDefault="004A5907" w:rsidP="004A5907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ก.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16.5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เซนติเมตร  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14:paraId="252E8321" w14:textId="77777777" w:rsidR="004A5907" w:rsidRPr="00F06137" w:rsidRDefault="004A5907" w:rsidP="004A5907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ข.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17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เซนติเมตร</w:t>
            </w:r>
          </w:p>
          <w:p w14:paraId="046953D8" w14:textId="77777777" w:rsidR="004A5907" w:rsidRPr="00F06137" w:rsidRDefault="004A5907" w:rsidP="004A5907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ค.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เซนติเมตร  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14:paraId="57C24A8D" w14:textId="77777777" w:rsidR="004A5907" w:rsidRPr="00F06137" w:rsidRDefault="004A5907" w:rsidP="004A5907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ง.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18.5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เซนติเมตร</w:t>
            </w:r>
          </w:p>
          <w:p w14:paraId="53B2EF32" w14:textId="77777777" w:rsidR="00481EA9" w:rsidRPr="00F06137" w:rsidRDefault="00481EA9" w:rsidP="003F711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28F2131" w14:textId="77777777" w:rsidR="00481EA9" w:rsidRPr="00F06137" w:rsidRDefault="00481EA9" w:rsidP="003F711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7F907FB" w14:textId="77777777" w:rsidR="00481EA9" w:rsidRPr="00F06137" w:rsidRDefault="00481EA9" w:rsidP="003F711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528" w:type="dxa"/>
            <w:shd w:val="clear" w:color="auto" w:fill="auto"/>
          </w:tcPr>
          <w:p w14:paraId="47B3DDFB" w14:textId="77777777" w:rsidR="0097557D" w:rsidRPr="00F06137" w:rsidRDefault="00EC13A5" w:rsidP="009755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 xml:space="preserve">3.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ข้อใด</w:t>
            </w:r>
            <w:r w:rsidRPr="00F061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ไม่ใช่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รูปคลี่ของพีระมิดฐานห้าเหลี่ยม</w:t>
            </w:r>
          </w:p>
          <w:p w14:paraId="5A57D00E" w14:textId="77777777" w:rsidR="00E64DD2" w:rsidRPr="00F06137" w:rsidRDefault="00E64DD2" w:rsidP="009755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54336" behindDoc="0" locked="0" layoutInCell="1" allowOverlap="1" wp14:anchorId="133A3DC5" wp14:editId="3C607D04">
                      <wp:simplePos x="0" y="0"/>
                      <wp:positionH relativeFrom="column">
                        <wp:posOffset>343510</wp:posOffset>
                      </wp:positionH>
                      <wp:positionV relativeFrom="paragraph">
                        <wp:posOffset>151435</wp:posOffset>
                      </wp:positionV>
                      <wp:extent cx="2582545" cy="1644650"/>
                      <wp:effectExtent l="0" t="0" r="8255" b="0"/>
                      <wp:wrapSquare wrapText="bothSides"/>
                      <wp:docPr id="46" name="กลุ่ม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2545" cy="1644650"/>
                                <a:chOff x="-101488" y="0"/>
                                <a:chExt cx="4997820" cy="3181351"/>
                              </a:xfrm>
                            </wpg:grpSpPr>
                            <wpg:grpSp>
                              <wpg:cNvPr id="47" name="กลุ่ม 47"/>
                              <wpg:cNvGrpSpPr/>
                              <wpg:grpSpPr>
                                <a:xfrm>
                                  <a:off x="95097" y="0"/>
                                  <a:ext cx="4801235" cy="3181351"/>
                                  <a:chOff x="-11171" y="0"/>
                                  <a:chExt cx="5630921" cy="373077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8" name="Picture 13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0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38125" y="0"/>
                                    <a:ext cx="1609725" cy="15906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" name="Picture 139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1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581400" y="409575"/>
                                    <a:ext cx="1790700" cy="1409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" name="Picture 139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2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11171" y="2092476"/>
                                    <a:ext cx="1714500" cy="1638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" name="Picture 140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3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571875" y="1981200"/>
                                    <a:ext cx="2047875" cy="15906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52" name="Text Box 52"/>
                              <wps:cNvSpPr txBox="1"/>
                              <wps:spPr>
                                <a:xfrm>
                                  <a:off x="-99081" y="511815"/>
                                  <a:ext cx="574044" cy="7612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FDDFA2B" w14:textId="77777777" w:rsidR="00E64DD2" w:rsidRPr="00A809B5" w:rsidRDefault="00E64DD2" w:rsidP="00E64DD2">
                                    <w:pPr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A809B5"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ก.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Text Box 53"/>
                              <wps:cNvSpPr txBox="1"/>
                              <wps:spPr>
                                <a:xfrm>
                                  <a:off x="2825587" y="540115"/>
                                  <a:ext cx="570409" cy="7475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F4B596D" w14:textId="77777777" w:rsidR="00E64DD2" w:rsidRPr="000779F8" w:rsidRDefault="00E64DD2" w:rsidP="00E64DD2">
                                    <w:pPr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0779F8"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ข</w:t>
                                    </w:r>
                                    <w:r w:rsidRPr="000779F8"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Text Box 54"/>
                              <wps:cNvSpPr txBox="1"/>
                              <wps:spPr>
                                <a:xfrm>
                                  <a:off x="-101488" y="1964733"/>
                                  <a:ext cx="576467" cy="737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9778A69" w14:textId="77777777" w:rsidR="00E64DD2" w:rsidRPr="00A7136B" w:rsidRDefault="00E64DD2" w:rsidP="00E64DD2">
                                    <w:pPr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A7136B"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ค</w:t>
                                    </w:r>
                                    <w:r w:rsidRPr="00A7136B"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Text Box 55"/>
                              <wps:cNvSpPr txBox="1"/>
                              <wps:spPr>
                                <a:xfrm>
                                  <a:off x="2858285" y="2103220"/>
                                  <a:ext cx="537712" cy="7096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6848656" w14:textId="77777777" w:rsidR="00E64DD2" w:rsidRPr="004A0D0B" w:rsidRDefault="00E64DD2" w:rsidP="00E64DD2">
                                    <w:pPr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4A0D0B"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ง</w:t>
                                    </w:r>
                                    <w:r w:rsidRPr="004A0D0B"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A16E3B" id="กลุ่ม 46" o:spid="_x0000_s1061" style="position:absolute;margin-left:27.05pt;margin-top:11.9pt;width:203.35pt;height:129.5pt;z-index:251854336;mso-width-relative:margin;mso-height-relative:margin" coordorigin="-1014" coordsize="49978,3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">
                      <v:group id="กลุ่ม 47" o:spid="_x0000_s1062" style="position:absolute;left:950;width:48013;height:31813" coordorigin="-111" coordsize="56309,37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<v:shape id="Picture 1395" o:spid="_x0000_s1063" type="#_x0000_t75" style="position:absolute;left:2381;width:16097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qhnnAAAAA2wAAAA8AAABkcnMvZG93bnJldi54bWxET8tKw0AU3Rf6D8MtuGsnFa0ldhqagOCq&#10;NonuL5lrEszcCZnJw7/vLASXh/M+JYvpxESDay0r2O8iEMSV1S3XCj7Lt+0RhPPIGjvLpOCXHCTn&#10;9eqEsbYz5zQVvhYhhF2MChrv+1hKVzVk0O1sTxy4bzsY9AEOtdQDziHcdPIxig7SYMuhocGesoaq&#10;n2I0Cp6vOKfd+JJ+5aW5fZTHosUpU+phs1xeQXha/L/4z/2uFTyFseFL+AHyf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GqGecAAAADbAAAADwAAAAAAAAAAAAAAAACfAgAA&#10;ZHJzL2Rvd25yZXYueG1sUEsFBgAAAAAEAAQA9wAAAIwDAAAAAA==&#10;">
                          <v:imagedata r:id="rId44" o:title="" grayscale="t"/>
                          <v:path arrowok="t"/>
                        </v:shape>
                        <v:shape id="Picture 1397" o:spid="_x0000_s1064" type="#_x0000_t75" style="position:absolute;left:35814;top:4095;width:17907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IsL/AAAAA2wAAAA8AAABkcnMvZG93bnJldi54bWxEj0+LwjAUxO8LfofwBG9rsrrobtcoIgiy&#10;N/+eH8mzLTYvpYm1fnsjCB6HmfkNM1t0rhItNaH0rOFrqEAQG29LzjUc9uvPHxAhIlusPJOGOwVY&#10;zHsfM8ysv/GW2l3MRYJwyFBDEWOdSRlMQQ7D0NfEyTv7xmFMssmlbfCW4K6SI6Um0mHJaaHAmlYF&#10;mcvu6jRs/9X4YJRvkS6mPPvx8XSdHrUe9LvlH4hIXXyHX+2N1fD9C88v6QfI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Iiwv8AAAADbAAAADwAAAAAAAAAAAAAAAACfAgAA&#10;ZHJzL2Rvd25yZXYueG1sUEsFBgAAAAAEAAQA9wAAAIwDAAAAAA==&#10;">
                          <v:imagedata r:id="rId45" o:title="" grayscale="t"/>
                          <v:path arrowok="t"/>
                        </v:shape>
                        <v:shape id="Picture 1399" o:spid="_x0000_s1065" type="#_x0000_t75" style="position:absolute;left:-111;top:20924;width:17144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VTlXAAAAA2wAAAA8AAABkcnMvZG93bnJldi54bWxET81qwkAQvhf6DssIvdWNFkNJXUUUS9FT&#10;Yx9gyE6zIdnZNLtq2qd3DkKPH9//cj36Tl1oiE1gA7NpBoq4Crbh2sDXaf/8CiomZItdYDLwSxHW&#10;q8eHJRY2XPmTLmWqlYRwLNCAS6kvtI6VI49xGnpi4b7D4DEJHGptB7xKuO/0PMty7bFhaXDY09ZR&#10;1ZZnL7373fvu59Dqv/hyPsbQ5ge3yY15moybN1CJxvQvvrs/rIGFrJcv8gP06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dVOVcAAAADbAAAADwAAAAAAAAAAAAAAAACfAgAA&#10;ZHJzL2Rvd25yZXYueG1sUEsFBgAAAAAEAAQA9wAAAIwDAAAAAA==&#10;">
                          <v:imagedata r:id="rId46" o:title="" grayscale="t"/>
                          <v:path arrowok="t"/>
                        </v:shape>
                        <v:shape id="Picture 1400" o:spid="_x0000_s1066" type="#_x0000_t75" style="position:absolute;left:35718;top:19812;width:20479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W+fPBAAAA2wAAAA8AAABkcnMvZG93bnJldi54bWxEj0+LwjAUxO8LfofwBG9rqmCValpE8M/V&#10;ugt6ezTPtti8lCZq/fZmYcHjMDO/YVZZbxrxoM7VlhVMxhEI4sLqmksFP6ft9wKE88gaG8uk4EUO&#10;snTwtcJE2ycf6ZH7UgQIuwQVVN63iZSuqMigG9uWOHhX2xn0QXal1B0+A9w0chpFsTRYc1iosKVN&#10;RcUtvxsF58ucXzrqD7Pf8067ON/H2zkrNRr26yUIT73/hP/bB61gNoG/L+EHyPQ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W+fPBAAAA2wAAAA8AAAAAAAAAAAAAAAAAnwIA&#10;AGRycy9kb3ducmV2LnhtbFBLBQYAAAAABAAEAPcAAACNAwAAAAA=&#10;">
                          <v:imagedata r:id="rId47" o:title="" grayscale="t"/>
                          <v:path arrowok="t"/>
                        </v:shape>
                      </v:group>
                      <v:shape id="Text Box 52" o:spid="_x0000_s1067" type="#_x0000_t202" style="position:absolute;left:-990;top:5118;width:5739;height:76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iH8UA&#10;AADbAAAADwAAAGRycy9kb3ducmV2LnhtbESPQWsCMRSE7wX/Q3iCF6lZhUpZjdIWFClWqRbx+Ni8&#10;bhY3L0sSdf33piD0OMzMN8x03tpaXMiHyrGC4SADQVw4XXGp4Ge/eH4FESKyxtoxKbhRgPms8zTF&#10;XLsrf9NlF0uRIBxyVGBibHIpQ2HIYhi4hjh5v85bjEn6UmqP1wS3tRxl2VharDgtGGzow1Bx2p2t&#10;gpP57G+z5df7Yby6+c3+7I5+fVSq123fJiAitfE//GivtIKXEfx9S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mIfxQAAANsAAAAPAAAAAAAAAAAAAAAAAJgCAABkcnMv&#10;ZG93bnJldi54bWxQSwUGAAAAAAQABAD1AAAAigMAAAAA&#10;" filled="f" stroked="f" strokeweight=".5pt">
                        <v:textbox>
                          <w:txbxContent>
                            <w:p w:rsidR="00E64DD2" w:rsidRPr="00A809B5" w:rsidRDefault="00E64DD2" w:rsidP="00E64DD2">
                              <w:pPr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A809B5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ก.</w:t>
                              </w:r>
                            </w:p>
                          </w:txbxContent>
                        </v:textbox>
                      </v:shape>
                      <v:shape id="Text Box 53" o:spid="_x0000_s1068" type="#_x0000_t202" style="position:absolute;left:28255;top:5401;width:5704;height:74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7HhMUA&#10;AADbAAAADwAAAGRycy9kb3ducmV2LnhtbESPQWsCMRSE7wX/Q3iFXopmrShlaxQVFCm2pSrF42Pz&#10;ulncvCxJ1PXfN4LQ4zAz3zDjaWtrcSYfKscK+r0MBHHhdMWlgv1u2X0FESKyxtoxKbhSgOmk8zDG&#10;XLsLf9N5G0uRIBxyVGBibHIpQ2HIYui5hjh5v85bjEn6UmqPlwS3tXzJspG0WHFaMNjQwlBx3J6s&#10;gqN5f/7KVh/zn9H66j93J3fwm4NST4/t7A1EpDb+h+/ttVYwHMD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PseExQAAANsAAAAPAAAAAAAAAAAAAAAAAJgCAABkcnMv&#10;ZG93bnJldi54bWxQSwUGAAAAAAQABAD1AAAAigMAAAAA&#10;" filled="f" stroked="f" strokeweight=".5pt">
                        <v:textbox>
                          <w:txbxContent>
                            <w:p w:rsidR="00E64DD2" w:rsidRPr="000779F8" w:rsidRDefault="00E64DD2" w:rsidP="00E64DD2">
                              <w:pPr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0779F8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ข</w:t>
                              </w:r>
                              <w:r w:rsidRPr="000779F8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54" o:spid="_x0000_s1069" type="#_x0000_t202" style="position:absolute;left:-1014;top:19647;width:5763;height:73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df8MUA&#10;AADbAAAADwAAAGRycy9kb3ducmV2LnhtbESPQWsCMRSE7wX/Q3iFXopmLSplaxQVFCm2pSrF42Pz&#10;ulncvCxJ1PXfN4LQ4zAz3zDjaWtrcSYfKscK+r0MBHHhdMWlgv1u2X0FESKyxtoxKbhSgOmk8zDG&#10;XLsLf9N5G0uRIBxyVGBibHIpQ2HIYui5hjh5v85bjEn6UmqPlwS3tXzJspG0WHFaMNjQwlBx3J6s&#10;gqN5f/7KVh/zn9H66j93J3fwm4NST4/t7A1EpDb+h+/ttVYwHMD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11/wxQAAANsAAAAPAAAAAAAAAAAAAAAAAJgCAABkcnMv&#10;ZG93bnJldi54bWxQSwUGAAAAAAQABAD1AAAAigMAAAAA&#10;" filled="f" stroked="f" strokeweight=".5pt">
                        <v:textbox>
                          <w:txbxContent>
                            <w:p w:rsidR="00E64DD2" w:rsidRPr="00A7136B" w:rsidRDefault="00E64DD2" w:rsidP="00E64DD2">
                              <w:pPr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A7136B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ค</w:t>
                              </w:r>
                              <w:r w:rsidRPr="00A7136B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55" o:spid="_x0000_s1070" type="#_x0000_t202" style="position:absolute;left:28582;top:21032;width:5377;height:70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v6a8UA&#10;AADbAAAADwAAAGRycy9kb3ducmV2LnhtbESPQWsCMRSE74L/ITzBi9RsBaWsRmkLFZFWqRbx+Ni8&#10;bhY3L0sSdf33TUHwOMzMN8xs0dpaXMiHyrGC52EGgrhwuuJSwc/+4+kFRIjIGmvHpOBGARbzbmeG&#10;uXZX/qbLLpYiQTjkqMDE2ORShsKQxTB0DXHyfp23GJP0pdQerwluaznKsom0WHFaMNjQu6HitDtb&#10;BSezHmyz5dfbYbK6+c3+7I7+86hUv9e+TkFEauMjfG+vtILxGP6/p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/prxQAAANsAAAAPAAAAAAAAAAAAAAAAAJgCAABkcnMv&#10;ZG93bnJldi54bWxQSwUGAAAAAAQABAD1AAAAigMAAAAA&#10;" filled="f" stroked="f" strokeweight=".5pt">
                        <v:textbox>
                          <w:txbxContent>
                            <w:p w:rsidR="00E64DD2" w:rsidRPr="004A0D0B" w:rsidRDefault="00E64DD2" w:rsidP="00E64DD2">
                              <w:pPr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4A0D0B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  <w:r w:rsidRPr="004A0D0B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  <w:p w14:paraId="75D59C2C" w14:textId="77777777" w:rsidR="00E64DD2" w:rsidRPr="00F06137" w:rsidRDefault="00E64DD2" w:rsidP="009755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ED54430" w14:textId="77777777" w:rsidR="00E64DD2" w:rsidRPr="00F06137" w:rsidRDefault="00E64DD2" w:rsidP="009755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6A5B72E" w14:textId="77777777" w:rsidR="00E64DD2" w:rsidRPr="00F06137" w:rsidRDefault="00E64DD2" w:rsidP="009755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E71666E" w14:textId="77777777" w:rsidR="00E64DD2" w:rsidRPr="00F06137" w:rsidRDefault="00E64DD2" w:rsidP="009755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F737A93" w14:textId="77777777" w:rsidR="00E64DD2" w:rsidRPr="00F06137" w:rsidRDefault="00E64DD2" w:rsidP="009755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C3259D4" w14:textId="77777777" w:rsidR="00E64DD2" w:rsidRPr="00F06137" w:rsidRDefault="00E64DD2" w:rsidP="009755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2AD00BD" w14:textId="68388638" w:rsidR="00E64DD2" w:rsidRPr="00F06137" w:rsidRDefault="00E64DD2" w:rsidP="009755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B81F4E0" w14:textId="77777777" w:rsidR="00F06137" w:rsidRPr="00F06137" w:rsidRDefault="00F06137" w:rsidP="009755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20253FC" w14:textId="77777777" w:rsidR="00E64DD2" w:rsidRPr="00F06137" w:rsidRDefault="00E64DD2" w:rsidP="009755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4.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รูปทรงสี่เหลี่ยมมุมฉากในข้อใดมีปริมาตรมากที่สุด</w:t>
            </w:r>
          </w:p>
          <w:p w14:paraId="5E5CD82A" w14:textId="07490E25" w:rsidR="00E64DD2" w:rsidRPr="00F06137" w:rsidRDefault="00F06137" w:rsidP="0097557D">
            <w:pPr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F06137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63552" behindDoc="0" locked="0" layoutInCell="1" allowOverlap="1" wp14:anchorId="5CA8E31C" wp14:editId="13ED86B9">
                      <wp:simplePos x="0" y="0"/>
                      <wp:positionH relativeFrom="column">
                        <wp:posOffset>261231</wp:posOffset>
                      </wp:positionH>
                      <wp:positionV relativeFrom="paragraph">
                        <wp:posOffset>167640</wp:posOffset>
                      </wp:positionV>
                      <wp:extent cx="1233877" cy="3889077"/>
                      <wp:effectExtent l="0" t="0" r="4445" b="0"/>
                      <wp:wrapNone/>
                      <wp:docPr id="944" name="กลุ่ม 9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877" cy="3889077"/>
                                <a:chOff x="-172917" y="0"/>
                                <a:chExt cx="2140147" cy="6745868"/>
                              </a:xfrm>
                            </wpg:grpSpPr>
                            <wpg:grpSp>
                              <wpg:cNvPr id="938" name="กลุ่ม 938"/>
                              <wpg:cNvGrpSpPr/>
                              <wpg:grpSpPr>
                                <a:xfrm>
                                  <a:off x="85725" y="0"/>
                                  <a:ext cx="1881505" cy="6745868"/>
                                  <a:chOff x="0" y="0"/>
                                  <a:chExt cx="1881505" cy="674586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35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8">
                                    <a:biLevel thresh="75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81505" cy="11715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36" name="Picture 2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9" cstate="print">
                                    <a:biLevel thresh="75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2437" y="3023059"/>
                                    <a:ext cx="1045845" cy="198119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37" name="Picture 2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0" cstate="print">
                                    <a:biLevel thresh="75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5326" t="28380" r="26972" b="43988"/>
                                  <a:stretch/>
                                </pic:blipFill>
                                <pic:spPr bwMode="auto">
                                  <a:xfrm>
                                    <a:off x="260149" y="1471371"/>
                                    <a:ext cx="1282065" cy="112521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" name="Picture 5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1">
                                    <a:biLevel thresh="75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4223" t="44097" r="32202" b="35180"/>
                                  <a:stretch/>
                                </pic:blipFill>
                                <pic:spPr bwMode="auto">
                                  <a:xfrm>
                                    <a:off x="143546" y="5277112"/>
                                    <a:ext cx="1725295" cy="146875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939" name="กลุ่ม 939"/>
                              <wpg:cNvGrpSpPr/>
                              <wpg:grpSpPr>
                                <a:xfrm>
                                  <a:off x="-172917" y="448426"/>
                                  <a:ext cx="579075" cy="5753200"/>
                                  <a:chOff x="-172917" y="751"/>
                                  <a:chExt cx="579075" cy="5753200"/>
                                </a:xfrm>
                              </wpg:grpSpPr>
                              <wps:wsp>
                                <wps:cNvPr id="940" name="Text Box 940"/>
                                <wps:cNvSpPr txBox="1"/>
                                <wps:spPr>
                                  <a:xfrm>
                                    <a:off x="-139567" y="751"/>
                                    <a:ext cx="522057" cy="586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0C120D9" w14:textId="77777777" w:rsidR="00E64DD2" w:rsidRPr="00A809B5" w:rsidRDefault="00E64DD2" w:rsidP="00E64DD2">
                                      <w:pP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  <w:cs/>
                                        </w:rPr>
                                      </w:pPr>
                                      <w:r w:rsidRPr="00A809B5"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  <w:cs/>
                                        </w:rPr>
                                        <w:t>ก.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1" name="Text Box 941"/>
                                <wps:cNvSpPr txBox="1"/>
                                <wps:spPr>
                                  <a:xfrm>
                                    <a:off x="-172917" y="1394816"/>
                                    <a:ext cx="518753" cy="6213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4C0882D" w14:textId="77777777" w:rsidR="00E64DD2" w:rsidRPr="00F06137" w:rsidRDefault="00E64DD2" w:rsidP="00E64DD2">
                                      <w:pP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  <w:cs/>
                                        </w:rPr>
                                      </w:pPr>
                                      <w:r w:rsidRPr="00F06137">
                                        <w:rPr>
                                          <w:rFonts w:ascii="TH SarabunPSK" w:hAnsi="TH SarabunPSK" w:cs="TH SarabunPSK" w:hint="cs"/>
                                          <w:color w:val="000000" w:themeColor="text1"/>
                                          <w:sz w:val="32"/>
                                          <w:szCs w:val="32"/>
                                          <w:cs/>
                                        </w:rPr>
                                        <w:t>ข</w:t>
                                      </w:r>
                                      <w:r w:rsidRPr="00F06137"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  <w:cs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2" name="Text Box 942"/>
                                <wps:cNvSpPr txBox="1"/>
                                <wps:spPr>
                                  <a:xfrm>
                                    <a:off x="-118103" y="3308304"/>
                                    <a:ext cx="524261" cy="5885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A02D76E" w14:textId="77777777" w:rsidR="00E64DD2" w:rsidRPr="00A7136B" w:rsidRDefault="00E64DD2" w:rsidP="00E64DD2">
                                      <w:pP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  <w:cs/>
                                        </w:rPr>
                                      </w:pPr>
                                      <w:r w:rsidRPr="00A7136B">
                                        <w:rPr>
                                          <w:rFonts w:ascii="TH SarabunPSK" w:hAnsi="TH SarabunPSK" w:cs="TH SarabunPSK" w:hint="cs"/>
                                          <w:color w:val="000000" w:themeColor="text1"/>
                                          <w:sz w:val="32"/>
                                          <w:szCs w:val="32"/>
                                          <w:cs/>
                                        </w:rPr>
                                        <w:t>ค</w:t>
                                      </w:r>
                                      <w:r w:rsidRPr="00A7136B"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  <w:cs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3" name="Text Box 943"/>
                                <wps:cNvSpPr txBox="1"/>
                                <wps:spPr>
                                  <a:xfrm>
                                    <a:off x="-118097" y="5132615"/>
                                    <a:ext cx="489015" cy="6213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D8F7855" w14:textId="77777777" w:rsidR="00E64DD2" w:rsidRPr="00CD57FE" w:rsidRDefault="00E64DD2" w:rsidP="00E64DD2">
                                      <w:pP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  <w:cs/>
                                        </w:rPr>
                                      </w:pPr>
                                      <w:r w:rsidRPr="00CD57FE">
                                        <w:rPr>
                                          <w:rFonts w:ascii="TH SarabunPSK" w:hAnsi="TH SarabunPSK" w:cs="TH SarabunPSK" w:hint="cs"/>
                                          <w:color w:val="000000" w:themeColor="text1"/>
                                          <w:sz w:val="32"/>
                                          <w:szCs w:val="32"/>
                                          <w:cs/>
                                        </w:rPr>
                                        <w:t>ง</w:t>
                                      </w:r>
                                      <w:r w:rsidRPr="00CD57FE"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  <w:cs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A8E31C" id="กลุ่ม 944" o:spid="_x0000_s1071" style="position:absolute;margin-left:20.55pt;margin-top:13.2pt;width:97.15pt;height:306.25pt;z-index:251863552;mso-width-relative:margin;mso-height-relative:margin" coordorigin="-1729" coordsize="21401,67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">
                      <v:group id="กลุ่ม 938" o:spid="_x0000_s1072" style="position:absolute;left:857;width:18815;height:67458" coordsize="18815,67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      <v:shape id="Picture 1" o:spid="_x0000_s1073" type="#_x0000_t75" style="position:absolute;width:18815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">
                          <v:imagedata r:id="rId52" o:title="" grayscale="t" bilevel="t"/>
                        </v:shape>
                        <v:shape id="Picture 21" o:spid="_x0000_s1074" type="#_x0000_t75" style="position:absolute;left:2024;top:30230;width:10458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">
                          <v:imagedata r:id="rId53" o:title="" grayscale="t" bilevel="t"/>
                        </v:shape>
                        <v:shape id="Picture 20" o:spid="_x0000_s1075" type="#_x0000_t75" style="position:absolute;left:2601;top:14713;width:12821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">
                          <v:imagedata r:id="rId54" o:title="" croptop="18599f" cropbottom="28828f" cropleft="36258f" cropright="17676f" grayscale="t" bilevel="t"/>
                        </v:shape>
                        <v:shape id="Picture 59" o:spid="_x0000_s1076" type="#_x0000_t75" style="position:absolute;left:1435;top:52771;width:17253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">
                          <v:imagedata r:id="rId55" o:title="" croptop="28899f" cropbottom="23056f" cropleft="35536f" cropright="21104f" grayscale="t" bilevel="t"/>
                        </v:shape>
                      </v:group>
                      <v:group id="กลุ่ม 939" o:spid="_x0000_s1077" style="position:absolute;left:-1729;top:4484;width:5790;height:57532" coordorigin="-1729,7" coordsize="5790,5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      <v:shape id="Text Box 940" o:spid="_x0000_s1078" type="#_x0000_t202" style="position:absolute;left:-1395;top:7;width:5219;height:58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" filled="f" stroked="f" strokeweight=".5pt">
                          <v:textbox>
                            <w:txbxContent>
                              <w:p w14:paraId="40C120D9" w14:textId="77777777" w:rsidR="00E64DD2" w:rsidRPr="00A809B5" w:rsidRDefault="00E64DD2" w:rsidP="00E64DD2">
                                <w:pPr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A809B5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  <w:t>ก.</w:t>
                                </w:r>
                              </w:p>
                            </w:txbxContent>
                          </v:textbox>
                        </v:shape>
                        <v:shape id="Text Box 941" o:spid="_x0000_s1079" type="#_x0000_t202" style="position:absolute;left:-1729;top:13948;width:5187;height:62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" filled="f" stroked="f" strokeweight=".5pt">
                          <v:textbox>
                            <w:txbxContent>
                              <w:p w14:paraId="04C0882D" w14:textId="77777777" w:rsidR="00E64DD2" w:rsidRPr="00F06137" w:rsidRDefault="00E64DD2" w:rsidP="00E64DD2">
                                <w:pPr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F06137"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  <w:t>ข</w:t>
                                </w:r>
                                <w:r w:rsidRPr="00F06137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942" o:spid="_x0000_s1080" type="#_x0000_t202" style="position:absolute;left:-1181;top:33083;width:5242;height:58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" filled="f" stroked="f" strokeweight=".5pt">
                          <v:textbox>
                            <w:txbxContent>
                              <w:p w14:paraId="2A02D76E" w14:textId="77777777" w:rsidR="00E64DD2" w:rsidRPr="00A7136B" w:rsidRDefault="00E64DD2" w:rsidP="00E64DD2">
                                <w:pPr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A7136B"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  <w:t>ค</w:t>
                                </w:r>
                                <w:r w:rsidRPr="00A7136B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943" o:spid="_x0000_s1081" type="#_x0000_t202" style="position:absolute;left:-1180;top:51326;width:4889;height:62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" filled="f" stroked="f" strokeweight=".5pt">
                          <v:textbox>
                            <w:txbxContent>
                              <w:p w14:paraId="4D8F7855" w14:textId="77777777" w:rsidR="00E64DD2" w:rsidRPr="00CD57FE" w:rsidRDefault="00E64DD2" w:rsidP="00E64DD2">
                                <w:pPr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CD57FE"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  <w:t>ง</w:t>
                                </w:r>
                                <w:r w:rsidRPr="00CD57FE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2ADDB992" w14:textId="74C366BB" w:rsidR="00E013FA" w:rsidRPr="00F06137" w:rsidRDefault="00E013FA" w:rsidP="009755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1724E89D" w14:textId="77777777" w:rsidR="00E013FA" w:rsidRPr="00F06137" w:rsidRDefault="00E013FA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7DFC88F4" w14:textId="77777777" w:rsidR="00E013FA" w:rsidRPr="00F06137" w:rsidRDefault="00E013FA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5C1EE223" w14:textId="77777777" w:rsidR="00E013FA" w:rsidRPr="00F06137" w:rsidRDefault="00E013FA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27D64F54" w14:textId="77777777" w:rsidR="00E013FA" w:rsidRPr="00F06137" w:rsidRDefault="00E013FA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63AE1198" w14:textId="77777777" w:rsidR="00E013FA" w:rsidRPr="00F06137" w:rsidRDefault="00E013FA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27E5EA62" w14:textId="77777777" w:rsidR="00E013FA" w:rsidRPr="00F06137" w:rsidRDefault="00E013FA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3A5D763D" w14:textId="77777777" w:rsidR="00E013FA" w:rsidRPr="00F06137" w:rsidRDefault="00E013FA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2E8DC453" w14:textId="77777777" w:rsidR="00E013FA" w:rsidRPr="00F06137" w:rsidRDefault="00E013FA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0FB1668B" w14:textId="77777777" w:rsidR="00E013FA" w:rsidRPr="00F06137" w:rsidRDefault="00E013FA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23B7936D" w14:textId="54F2C511" w:rsidR="00E013FA" w:rsidRPr="00F06137" w:rsidRDefault="00E013FA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07EFA04" w14:textId="224A20F4" w:rsidR="00F06137" w:rsidRPr="00F06137" w:rsidRDefault="00F06137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0DEFEA5" w14:textId="55DBC24A" w:rsidR="00F06137" w:rsidRPr="00F06137" w:rsidRDefault="00F06137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AB977DF" w14:textId="77777777" w:rsidR="00F06137" w:rsidRPr="00F06137" w:rsidRDefault="00F06137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549F8786" w14:textId="77777777" w:rsidR="00E013FA" w:rsidRPr="00F06137" w:rsidRDefault="00E013FA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071F1219" w14:textId="77777777" w:rsidR="00E64DD2" w:rsidRPr="00F06137" w:rsidRDefault="00E64DD2" w:rsidP="00E013FA">
            <w:pPr>
              <w:ind w:firstLine="72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E060A92" w14:textId="77777777" w:rsidR="00E013FA" w:rsidRPr="00F06137" w:rsidRDefault="00E013FA" w:rsidP="00E013FA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 xml:space="preserve">8.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โบ</w:t>
            </w:r>
            <w:proofErr w:type="spellStart"/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๊ท</w:t>
            </w:r>
            <w:proofErr w:type="spellEnd"/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วิ่งรอบสนามวงกลมรัศมี 35 เมตร ครบ 2 รอบ  </w:t>
            </w:r>
          </w:p>
          <w:p w14:paraId="58D05370" w14:textId="77777777" w:rsidR="00E013FA" w:rsidRPr="00F06137" w:rsidRDefault="00E013FA" w:rsidP="00E013FA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บิ๊</w:t>
            </w:r>
            <w:proofErr w:type="spellEnd"/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กวิ่งรอบสนามวงกลมที่มีเส้นผ่านศูนย์กลาง 28 เมตร </w:t>
            </w:r>
          </w:p>
          <w:p w14:paraId="4B1DC5B4" w14:textId="77777777" w:rsidR="00E013FA" w:rsidRPr="00F06137" w:rsidRDefault="00E013FA" w:rsidP="00E013FA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ครบ 4 รอบ ใครวิ่งได้ระยะทางมากกว่ากัน และมากกว่ากัน</w:t>
            </w:r>
          </w:p>
          <w:p w14:paraId="5036784F" w14:textId="77777777" w:rsidR="00E013FA" w:rsidRPr="00F06137" w:rsidRDefault="00E013FA" w:rsidP="00E013FA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กี่เมตร 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กำหนดให้ </w:t>
            </w:r>
            <w:r w:rsidRPr="00F06137">
              <w:rPr>
                <w:color w:val="000000" w:themeColor="text1"/>
                <w:position w:val="-6"/>
              </w:rPr>
              <w:object w:dxaOrig="240" w:dyaOrig="260" w14:anchorId="470986D0">
                <v:shape id="_x0000_i1027" type="#_x0000_t75" style="width:12pt;height:13.2pt" o:ole="">
                  <v:imagedata r:id="rId31" o:title=""/>
                </v:shape>
                <o:OLEObject Type="Embed" ProgID="Equation.DSMT4" ShapeID="_x0000_i1027" DrawAspect="Content" ObjectID="_1739793393" r:id="rId56"/>
              </w:objec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≈ </w:t>
            </w:r>
            <w:r w:rsidRPr="00F06137">
              <w:rPr>
                <w:color w:val="000000" w:themeColor="text1"/>
                <w:position w:val="-30"/>
                <w:cs/>
              </w:rPr>
              <w:object w:dxaOrig="340" w:dyaOrig="760" w14:anchorId="5385A384">
                <v:shape id="_x0000_i1028" type="#_x0000_t75" style="width:16.8pt;height:38.4pt" o:ole="">
                  <v:imagedata r:id="rId33" o:title=""/>
                </v:shape>
                <o:OLEObject Type="Embed" ProgID="Equation.DSMT4" ShapeID="_x0000_i1028" DrawAspect="Content" ObjectID="_1739793394" r:id="rId57"/>
              </w:objec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  <w:p w14:paraId="54B25A72" w14:textId="77777777" w:rsidR="00E013FA" w:rsidRPr="00F06137" w:rsidRDefault="00E013FA" w:rsidP="00E013FA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ก. โบ</w:t>
            </w:r>
            <w:proofErr w:type="spellStart"/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๊ท</w:t>
            </w:r>
            <w:proofErr w:type="spellEnd"/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วิ่งได้ระยะทางมากกว่าบิ๊ก 58 เมตร  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14:paraId="5944A8E5" w14:textId="77777777" w:rsidR="00E013FA" w:rsidRPr="00F06137" w:rsidRDefault="00E013FA" w:rsidP="00E013FA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ข. โบ</w:t>
            </w:r>
            <w:proofErr w:type="spellStart"/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๊ท</w:t>
            </w:r>
            <w:proofErr w:type="spellEnd"/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วิ่งได้ระยะทางมากกว่าบิ๊ก 88 เมตร</w:t>
            </w:r>
          </w:p>
          <w:p w14:paraId="3A103F18" w14:textId="77777777" w:rsidR="00E013FA" w:rsidRPr="00F06137" w:rsidRDefault="00E013FA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ค. </w:t>
            </w:r>
            <w:proofErr w:type="spellStart"/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บิ๊</w:t>
            </w:r>
            <w:proofErr w:type="spellEnd"/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กวิ่งได้ระยะทางมากกว่าโบ</w:t>
            </w:r>
            <w:proofErr w:type="spellStart"/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๊ท</w:t>
            </w:r>
            <w:proofErr w:type="spellEnd"/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58 เมตร  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14:paraId="1C5156C2" w14:textId="77777777" w:rsidR="00E013FA" w:rsidRPr="00F06137" w:rsidRDefault="00E013FA" w:rsidP="00E013FA">
            <w:pPr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ง. </w:t>
            </w:r>
            <w:proofErr w:type="spellStart"/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บิ๊</w:t>
            </w:r>
            <w:proofErr w:type="spellEnd"/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กวิ่งได้ระยะทางมากกว่าโบ</w:t>
            </w:r>
            <w:proofErr w:type="spellStart"/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๊ท</w:t>
            </w:r>
            <w:proofErr w:type="spellEnd"/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88 เมตร</w:t>
            </w:r>
          </w:p>
          <w:p w14:paraId="777A1E8C" w14:textId="77777777" w:rsidR="00E013FA" w:rsidRPr="00F06137" w:rsidRDefault="00E013FA" w:rsidP="00E013FA">
            <w:pPr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  <w:p w14:paraId="22F2EB67" w14:textId="77777777" w:rsidR="00E013FA" w:rsidRPr="00F06137" w:rsidRDefault="00E013FA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9. </w:t>
            </w:r>
          </w:p>
          <w:p w14:paraId="5C3DA2B6" w14:textId="77777777" w:rsidR="00E013FA" w:rsidRPr="00F06137" w:rsidRDefault="00E013FA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137">
              <w:rPr>
                <w:noProof/>
                <w:color w:val="000000" w:themeColor="text1"/>
              </w:rPr>
              <w:drawing>
                <wp:anchor distT="0" distB="0" distL="114300" distR="114300" simplePos="0" relativeHeight="251873792" behindDoc="1" locked="0" layoutInCell="1" allowOverlap="1" wp14:anchorId="48DEE382" wp14:editId="29CAC2ED">
                  <wp:simplePos x="0" y="0"/>
                  <wp:positionH relativeFrom="column">
                    <wp:posOffset>692404</wp:posOffset>
                  </wp:positionH>
                  <wp:positionV relativeFrom="paragraph">
                    <wp:posOffset>107036</wp:posOffset>
                  </wp:positionV>
                  <wp:extent cx="1969477" cy="1448623"/>
                  <wp:effectExtent l="0" t="0" r="0" b="0"/>
                  <wp:wrapSquare wrapText="bothSides"/>
                  <wp:docPr id="972" name="Picture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18" t="39560" r="48920" b="36155"/>
                          <a:stretch/>
                        </pic:blipFill>
                        <pic:spPr bwMode="auto">
                          <a:xfrm>
                            <a:off x="0" y="0"/>
                            <a:ext cx="1969477" cy="1448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980738" w14:textId="77777777" w:rsidR="00E013FA" w:rsidRPr="00F06137" w:rsidRDefault="00E013FA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3A59C6C9" w14:textId="77777777" w:rsidR="00E013FA" w:rsidRPr="00F06137" w:rsidRDefault="00E013FA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212BE5E3" w14:textId="77777777" w:rsidR="00E013FA" w:rsidRPr="00F06137" w:rsidRDefault="00E013FA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2C1EF947" w14:textId="77777777" w:rsidR="00E013FA" w:rsidRPr="00F06137" w:rsidRDefault="00E013FA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3B4DDB08" w14:textId="77777777" w:rsidR="00E013FA" w:rsidRPr="00F06137" w:rsidRDefault="00E013FA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34D88B43" w14:textId="77777777" w:rsidR="00E013FA" w:rsidRPr="00F06137" w:rsidRDefault="00E013FA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พื้นที่ส่วนที่แรเงามีค่ากี่ตารางเมตร 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กำหนดให้ </w:t>
            </w:r>
            <w:r w:rsidRPr="00F06137">
              <w:rPr>
                <w:color w:val="000000" w:themeColor="text1"/>
                <w:position w:val="-6"/>
              </w:rPr>
              <w:object w:dxaOrig="240" w:dyaOrig="260" w14:anchorId="62A4C9A0">
                <v:shape id="_x0000_i1029" type="#_x0000_t75" style="width:12pt;height:13.2pt" o:ole="">
                  <v:imagedata r:id="rId31" o:title=""/>
                </v:shape>
                <o:OLEObject Type="Embed" ProgID="Equation.DSMT4" ShapeID="_x0000_i1029" DrawAspect="Content" ObjectID="_1739793395" r:id="rId60"/>
              </w:objec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≈ </w:t>
            </w:r>
            <w:r w:rsidRPr="00F06137">
              <w:rPr>
                <w:color w:val="000000" w:themeColor="text1"/>
                <w:position w:val="-30"/>
                <w:cs/>
              </w:rPr>
              <w:object w:dxaOrig="340" w:dyaOrig="760" w14:anchorId="66D7DC8F">
                <v:shape id="_x0000_i1030" type="#_x0000_t75" style="width:16.8pt;height:38.4pt" o:ole="">
                  <v:imagedata r:id="rId33" o:title=""/>
                </v:shape>
                <o:OLEObject Type="Embed" ProgID="Equation.DSMT4" ShapeID="_x0000_i1030" DrawAspect="Content" ObjectID="_1739793396" r:id="rId61"/>
              </w:objec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  <w:p w14:paraId="72635C82" w14:textId="77777777" w:rsidR="00E013FA" w:rsidRPr="00F06137" w:rsidRDefault="00E013FA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ก. 10.5 ตารางเมตร  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  <w:t>ข. 11.75 ตารางเมตร</w:t>
            </w:r>
          </w:p>
          <w:p w14:paraId="68E0D8E4" w14:textId="77777777" w:rsidR="00E013FA" w:rsidRPr="00F06137" w:rsidRDefault="00E013FA" w:rsidP="00E013F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16"/>
                <w:szCs w:val="16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ค. 12.25 ตารางเมตร  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  <w:t>ง. 15.5 ตารางเมตร</w:t>
            </w:r>
          </w:p>
          <w:p w14:paraId="14ED91CD" w14:textId="77777777" w:rsidR="00E013FA" w:rsidRPr="00F06137" w:rsidRDefault="00E013FA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8FF1952" w14:textId="77777777" w:rsidR="0043296F" w:rsidRPr="00F06137" w:rsidRDefault="0043296F" w:rsidP="0043296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10.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พงศ์จ้างคนงานมาตัดหญ้าที่สนามหญ้ารูปวงกลม </w:t>
            </w:r>
          </w:p>
          <w:p w14:paraId="6D7B534D" w14:textId="77777777" w:rsidR="0043296F" w:rsidRPr="00F06137" w:rsidRDefault="0043296F" w:rsidP="0043296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รัศมี 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เมตร ถ้าคนงานคิดค่าจ้างตารางเมตรละ 50 บาท </w:t>
            </w:r>
          </w:p>
          <w:p w14:paraId="2F379C32" w14:textId="77777777" w:rsidR="0043296F" w:rsidRPr="00F06137" w:rsidRDefault="0043296F" w:rsidP="0043296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พงศ์จะต้องเสียค่าจ้างตัดหญ้าเป็นจำนวนเงินเท่าไร </w:t>
            </w:r>
          </w:p>
          <w:p w14:paraId="0370014F" w14:textId="77777777" w:rsidR="0043296F" w:rsidRPr="00F06137" w:rsidRDefault="0043296F" w:rsidP="0043296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กำหนดให้ </w:t>
            </w:r>
            <w:r w:rsidRPr="00F06137">
              <w:rPr>
                <w:color w:val="000000" w:themeColor="text1"/>
                <w:position w:val="-6"/>
              </w:rPr>
              <w:object w:dxaOrig="240" w:dyaOrig="260" w14:anchorId="02354733">
                <v:shape id="_x0000_i1031" type="#_x0000_t75" style="width:12pt;height:13.2pt" o:ole="">
                  <v:imagedata r:id="rId31" o:title=""/>
                </v:shape>
                <o:OLEObject Type="Embed" ProgID="Equation.DSMT4" ShapeID="_x0000_i1031" DrawAspect="Content" ObjectID="_1739793397" r:id="rId62"/>
              </w:objec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≈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3.14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  <w:p w14:paraId="7AEEF0B0" w14:textId="77777777" w:rsidR="0043296F" w:rsidRPr="00F06137" w:rsidRDefault="0043296F" w:rsidP="0043296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ก. 1,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00 บาท  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  <w:t xml:space="preserve">ข.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2,512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บาท</w:t>
            </w:r>
          </w:p>
          <w:p w14:paraId="3B948A99" w14:textId="77777777" w:rsidR="0043296F" w:rsidRPr="00F06137" w:rsidRDefault="0043296F" w:rsidP="0043296F">
            <w:pPr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ค. 2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,875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บาท  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  <w:t xml:space="preserve">ง. 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3,000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บาท</w:t>
            </w:r>
          </w:p>
          <w:p w14:paraId="4C95D065" w14:textId="77777777" w:rsidR="009A52A1" w:rsidRPr="00F06137" w:rsidRDefault="009A52A1" w:rsidP="0043296F">
            <w:pPr>
              <w:rPr>
                <w:rFonts w:ascii="TH SarabunPSK" w:hAnsi="TH SarabunPSK" w:cs="TH SarabunPSK"/>
                <w:color w:val="000000" w:themeColor="text1"/>
                <w:sz w:val="16"/>
                <w:szCs w:val="16"/>
                <w:cs/>
              </w:rPr>
            </w:pPr>
          </w:p>
          <w:p w14:paraId="2A68911A" w14:textId="77777777" w:rsidR="009A52A1" w:rsidRPr="00F06137" w:rsidRDefault="009A52A1" w:rsidP="009A52A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11.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บ่อปลารูปวงกลม วัดความยาวรอบขอบบ่อได้ 22 เมตร เส้นผ่านศูนย์กลางของบ่อปลานี้เป็นกี่เมตร 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กำหนดให้ </w:t>
            </w:r>
            <w:r w:rsidRPr="00F06137">
              <w:rPr>
                <w:color w:val="000000" w:themeColor="text1"/>
                <w:position w:val="-6"/>
              </w:rPr>
              <w:object w:dxaOrig="240" w:dyaOrig="260" w14:anchorId="50F91C8F">
                <v:shape id="_x0000_i1032" type="#_x0000_t75" style="width:12pt;height:13.2pt" o:ole="">
                  <v:imagedata r:id="rId31" o:title=""/>
                </v:shape>
                <o:OLEObject Type="Embed" ProgID="Equation.DSMT4" ShapeID="_x0000_i1032" DrawAspect="Content" ObjectID="_1739793398" r:id="rId63"/>
              </w:objec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≈ </w:t>
            </w:r>
            <w:r w:rsidRPr="00F06137">
              <w:rPr>
                <w:color w:val="000000" w:themeColor="text1"/>
                <w:position w:val="-30"/>
                <w:cs/>
              </w:rPr>
              <w:object w:dxaOrig="340" w:dyaOrig="760" w14:anchorId="7FC97A28">
                <v:shape id="_x0000_i1033" type="#_x0000_t75" style="width:16.8pt;height:38.4pt" o:ole="">
                  <v:imagedata r:id="rId33" o:title=""/>
                </v:shape>
                <o:OLEObject Type="Embed" ProgID="Equation.DSMT4" ShapeID="_x0000_i1033" DrawAspect="Content" ObjectID="_1739793399" r:id="rId64"/>
              </w:objec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  <w:p w14:paraId="08936731" w14:textId="77777777" w:rsidR="009A52A1" w:rsidRPr="00F06137" w:rsidRDefault="009A52A1" w:rsidP="009A52A1">
            <w:pPr>
              <w:autoSpaceDE w:val="0"/>
              <w:autoSpaceDN w:val="0"/>
              <w:adjustRightInd w:val="0"/>
              <w:ind w:firstLine="42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3.5 เซนติเมตร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5  เซนติเมตร</w:t>
            </w:r>
          </w:p>
          <w:p w14:paraId="19EA86FD" w14:textId="77777777" w:rsidR="009A52A1" w:rsidRPr="00F06137" w:rsidRDefault="009A52A1" w:rsidP="009A52A1">
            <w:pPr>
              <w:autoSpaceDE w:val="0"/>
              <w:autoSpaceDN w:val="0"/>
              <w:adjustRightInd w:val="0"/>
              <w:spacing w:after="100" w:afterAutospacing="1"/>
              <w:ind w:firstLine="42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6.5  เซนติเมตร 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  <w:t xml:space="preserve">        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ง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7 เซนติเมตร</w:t>
            </w:r>
          </w:p>
          <w:p w14:paraId="554956A0" w14:textId="77777777" w:rsidR="0043296F" w:rsidRPr="00F06137" w:rsidRDefault="0043296F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98D133C" w14:textId="77777777" w:rsidR="003E1D88" w:rsidRPr="00F06137" w:rsidRDefault="003E1D88" w:rsidP="003E1D8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จากข้อมูล ตอบคำถามข้อ 1</w:t>
            </w:r>
            <w:r w:rsidR="00325408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5-17</w:t>
            </w:r>
          </w:p>
          <w:p w14:paraId="3427E034" w14:textId="77777777" w:rsidR="003E1D88" w:rsidRPr="00F06137" w:rsidRDefault="003E1D88" w:rsidP="003E1D8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8D10B05" w14:textId="77777777" w:rsidR="003E1D88" w:rsidRPr="00F06137" w:rsidRDefault="003E1D88" w:rsidP="003E1D8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ร้าน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ค้า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สหกรณ์โรงเรียน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แห่งหนึ่งขายสินค้า 4 ชนิด คือ ปากกา ดิน ยางลบ และไม้บรรทัด รวมทั้งหมด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300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ชิ้น </w:t>
            </w:r>
          </w:p>
          <w:p w14:paraId="06A0C0BF" w14:textId="77777777" w:rsidR="003E1D88" w:rsidRPr="00F06137" w:rsidRDefault="003E1D88" w:rsidP="003E1D8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โดยมีจำนวนและชนิดดัง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แสดง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แผนภูมิ</w:t>
            </w:r>
          </w:p>
          <w:p w14:paraId="600F11A9" w14:textId="77777777" w:rsidR="003E1D88" w:rsidRPr="00F06137" w:rsidRDefault="003E1D88" w:rsidP="003E1D8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double"/>
              </w:rPr>
            </w:pPr>
            <w:r w:rsidRPr="00F06137">
              <w:rPr>
                <w:rFonts w:ascii="TH SarabunPSK" w:hAnsi="TH SarabunPSK" w:cs="TH SarabunPSK" w:hint="cs"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84032" behindDoc="0" locked="0" layoutInCell="1" allowOverlap="1" wp14:anchorId="6F604A10" wp14:editId="5C0639A1">
                      <wp:simplePos x="0" y="0"/>
                      <wp:positionH relativeFrom="column">
                        <wp:posOffset>523947</wp:posOffset>
                      </wp:positionH>
                      <wp:positionV relativeFrom="paragraph">
                        <wp:posOffset>64830</wp:posOffset>
                      </wp:positionV>
                      <wp:extent cx="2181860" cy="2096135"/>
                      <wp:effectExtent l="0" t="0" r="8890" b="0"/>
                      <wp:wrapNone/>
                      <wp:docPr id="22" name="กลุ่ม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1860" cy="2096135"/>
                                <a:chOff x="0" y="0"/>
                                <a:chExt cx="2181860" cy="2096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รูปภาพ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1860" cy="2096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Text Box 26"/>
                              <wps:cNvSpPr txBox="1"/>
                              <wps:spPr>
                                <a:xfrm>
                                  <a:off x="1017917" y="388188"/>
                                  <a:ext cx="1035050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BBDFA72" w14:textId="77777777" w:rsidR="003E1D88" w:rsidRPr="00C26E8D" w:rsidRDefault="003E1D88" w:rsidP="003E1D88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zCs w:val="32"/>
                                        <w:cs/>
                                      </w:rPr>
                                      <w:t>ปากกา</w:t>
                                    </w:r>
                                  </w:p>
                                  <w:p w14:paraId="623DA83A" w14:textId="77777777" w:rsidR="003E1D88" w:rsidRPr="00C26E8D" w:rsidRDefault="003E1D88" w:rsidP="003E1D88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zCs w:val="32"/>
                                        <w:cs/>
                                      </w:rPr>
                                      <w:t>33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Cs w:val="32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Text Box 27"/>
                              <wps:cNvSpPr txBox="1"/>
                              <wps:spPr>
                                <a:xfrm>
                                  <a:off x="586597" y="1216324"/>
                                  <a:ext cx="1035050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49F1E6E" w14:textId="77777777" w:rsidR="003E1D88" w:rsidRPr="00C26E8D" w:rsidRDefault="003E1D88" w:rsidP="003E1D88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zCs w:val="32"/>
                                        <w:cs/>
                                      </w:rPr>
                                      <w:t>ดินสอ</w:t>
                                    </w:r>
                                  </w:p>
                                  <w:p w14:paraId="075F2639" w14:textId="77777777" w:rsidR="003E1D88" w:rsidRPr="00C26E8D" w:rsidRDefault="003E1D88" w:rsidP="003E1D88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zCs w:val="32"/>
                                        <w:cs/>
                                      </w:rPr>
                                      <w:t>31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Cs w:val="32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Text Box 28"/>
                              <wps:cNvSpPr txBox="1"/>
                              <wps:spPr>
                                <a:xfrm>
                                  <a:off x="293298" y="69011"/>
                                  <a:ext cx="1035050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E7CB951" w14:textId="77777777" w:rsidR="003E1D88" w:rsidRDefault="003E1D88" w:rsidP="003E1D88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zCs w:val="32"/>
                                        <w:cs/>
                                      </w:rPr>
                                      <w:t>ยางลบ</w:t>
                                    </w:r>
                                  </w:p>
                                  <w:p w14:paraId="11DE5436" w14:textId="77777777" w:rsidR="003E1D88" w:rsidRPr="00C26E8D" w:rsidRDefault="003E1D88" w:rsidP="003E1D88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zCs w:val="32"/>
                                        <w:cs/>
                                      </w:rPr>
                                      <w:t>42 ชิ้น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Text Box 31"/>
                              <wps:cNvSpPr txBox="1"/>
                              <wps:spPr>
                                <a:xfrm>
                                  <a:off x="8627" y="871268"/>
                                  <a:ext cx="1035050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FBB98BC" w14:textId="77777777" w:rsidR="003E1D88" w:rsidRPr="00C26E8D" w:rsidRDefault="003E1D88" w:rsidP="003E1D88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zCs w:val="32"/>
                                        <w:cs/>
                                      </w:rPr>
                                      <w:t>ไม้บรรทัด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531982" id="กลุ่ม 22" o:spid="_x0000_s1082" style="position:absolute;left:0;text-align:left;margin-left:41.25pt;margin-top:5.1pt;width:171.8pt;height:165.05pt;z-index:251884032" coordsize="21818,20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">
                      <v:shape id="รูปภาพ 24" o:spid="_x0000_s1083" type="#_x0000_t75" style="position:absolute;width:21818;height:20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9TqbEAAAA2wAAAA8AAABkcnMvZG93bnJldi54bWxEj0FrAjEUhO8F/0N4grearRRpt0YpgrQH&#10;QWsLxdvr5nV3cfMSknSz/nsjCD0OM/MNs1gNphM9+dBaVvAwLUAQV1a3XCv4+tzcP4EIEVljZ5kU&#10;nCnAajm6W2CpbeIP6g+xFhnCoUQFTYyulDJUDRkMU+uIs/drvcGYpa+l9pgy3HRyVhRzabDlvNCg&#10;o3VD1enwZxS40+B+9v75O4X+2G53b+m4S0mpyXh4fQERaYj/4Vv7XSuYPcL1S/4Bcn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9TqbEAAAA2wAAAA8AAAAAAAAAAAAAAAAA&#10;nwIAAGRycy9kb3ducmV2LnhtbFBLBQYAAAAABAAEAPcAAACQAwAAAAA=&#10;">
                        <v:imagedata r:id="rId66" o:title=""/>
                        <v:path arrowok="t"/>
                      </v:shape>
                      <v:shape id="Text Box 26" o:spid="_x0000_s1084" type="#_x0000_t202" style="position:absolute;left:10179;top:3881;width:10350;height:8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      <v:textbox>
                          <w:txbxContent>
                            <w:p w:rsidR="003E1D88" w:rsidRPr="00C26E8D" w:rsidRDefault="003E1D88" w:rsidP="003E1D8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Cs w:val="32"/>
                                  <w:cs/>
                                </w:rPr>
                                <w:t>ปากกา</w:t>
                              </w:r>
                            </w:p>
                            <w:p w:rsidR="003E1D88" w:rsidRPr="00C26E8D" w:rsidRDefault="003E1D88" w:rsidP="003E1D8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Cs w:val="32"/>
                                  <w:cs/>
                                </w:rPr>
                                <w:t>33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32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Text Box 27" o:spid="_x0000_s1085" type="#_x0000_t202" style="position:absolute;left:5865;top:12163;width:10351;height:8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      <v:textbox>
                          <w:txbxContent>
                            <w:p w:rsidR="003E1D88" w:rsidRPr="00C26E8D" w:rsidRDefault="003E1D88" w:rsidP="003E1D8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Cs w:val="32"/>
                                  <w:cs/>
                                </w:rPr>
                                <w:t>ดินสอ</w:t>
                              </w:r>
                            </w:p>
                            <w:p w:rsidR="003E1D88" w:rsidRPr="00C26E8D" w:rsidRDefault="003E1D88" w:rsidP="003E1D8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Cs w:val="32"/>
                                  <w:cs/>
                                </w:rPr>
                                <w:t>31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32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Text Box 28" o:spid="_x0000_s1086" type="#_x0000_t202" style="position:absolute;left:2932;top:690;width:10351;height:8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      <v:textbox>
                          <w:txbxContent>
                            <w:p w:rsidR="003E1D88" w:rsidRDefault="003E1D88" w:rsidP="003E1D8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Cs w:val="32"/>
                                  <w:cs/>
                                </w:rPr>
                                <w:t>ยางลบ</w:t>
                              </w:r>
                            </w:p>
                            <w:p w:rsidR="003E1D88" w:rsidRPr="00C26E8D" w:rsidRDefault="003E1D88" w:rsidP="003E1D8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Cs w:val="32"/>
                                  <w:cs/>
                                </w:rPr>
                                <w:t>42 ชิ้น</w:t>
                              </w:r>
                            </w:p>
                          </w:txbxContent>
                        </v:textbox>
                      </v:shape>
                      <v:shape id="Text Box 31" o:spid="_x0000_s1087" type="#_x0000_t202" style="position:absolute;left:86;top:8712;width:10350;height:8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      <v:textbox>
                          <w:txbxContent>
                            <w:p w:rsidR="003E1D88" w:rsidRPr="00C26E8D" w:rsidRDefault="003E1D88" w:rsidP="003E1D8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Cs w:val="32"/>
                                  <w:cs/>
                                </w:rPr>
                                <w:t>ไม้บรรทัด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D257C07" w14:textId="77777777" w:rsidR="003E1D88" w:rsidRPr="00F06137" w:rsidRDefault="003E1D88" w:rsidP="003E1D8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double"/>
              </w:rPr>
            </w:pPr>
          </w:p>
          <w:p w14:paraId="6213E724" w14:textId="77777777" w:rsidR="003E1D88" w:rsidRPr="00F06137" w:rsidRDefault="003E1D88" w:rsidP="003E1D8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double"/>
              </w:rPr>
            </w:pPr>
          </w:p>
          <w:p w14:paraId="30973EAC" w14:textId="77777777" w:rsidR="003E1D88" w:rsidRPr="00F06137" w:rsidRDefault="003E1D88" w:rsidP="003E1D8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double"/>
              </w:rPr>
            </w:pPr>
          </w:p>
          <w:p w14:paraId="354C2A38" w14:textId="77777777" w:rsidR="003E1D88" w:rsidRPr="00F06137" w:rsidRDefault="003E1D88" w:rsidP="003E1D8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double"/>
              </w:rPr>
            </w:pPr>
          </w:p>
          <w:p w14:paraId="45FC8919" w14:textId="77777777" w:rsidR="003E1D88" w:rsidRPr="00F06137" w:rsidRDefault="003E1D88" w:rsidP="003E1D8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double"/>
              </w:rPr>
            </w:pPr>
          </w:p>
          <w:p w14:paraId="04246D5C" w14:textId="77777777" w:rsidR="003E1D88" w:rsidRPr="00F06137" w:rsidRDefault="003E1D88" w:rsidP="003E1D8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double"/>
              </w:rPr>
            </w:pPr>
          </w:p>
          <w:p w14:paraId="04841DC5" w14:textId="77777777" w:rsidR="003E1D88" w:rsidRPr="00F06137" w:rsidRDefault="003E1D88" w:rsidP="003E1D8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double"/>
              </w:rPr>
            </w:pPr>
            <w:r w:rsidRPr="00F0613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u w:val="double"/>
                <w:cs/>
              </w:rPr>
              <w:t xml:space="preserve">  </w:t>
            </w:r>
          </w:p>
          <w:p w14:paraId="5B76BCA5" w14:textId="77777777" w:rsidR="003E1D88" w:rsidRPr="00F06137" w:rsidRDefault="003E1D88" w:rsidP="003E1D8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16"/>
                <w:szCs w:val="16"/>
                <w:u w:val="double"/>
              </w:rPr>
            </w:pPr>
          </w:p>
          <w:p w14:paraId="752FFAFA" w14:textId="77777777" w:rsidR="003E1D88" w:rsidRPr="00F06137" w:rsidRDefault="00325408" w:rsidP="003E1D88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15</w:t>
            </w:r>
            <w:r w:rsidR="003E1D88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. </w:t>
            </w:r>
            <w:r w:rsidR="003E1D88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จากข้อมูล ร้าน</w:t>
            </w:r>
            <w:r w:rsidR="003E1D88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ค้า</w:t>
            </w:r>
            <w:r w:rsidR="003E1D88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สหกรณ์โรงเรียนขาย</w:t>
            </w:r>
            <w:r w:rsidR="003E1D88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ปากกาได้กี่ชิ้น</w:t>
            </w:r>
          </w:p>
          <w:p w14:paraId="4CBC3E62" w14:textId="77777777" w:rsidR="00A935B6" w:rsidRPr="00F06137" w:rsidRDefault="003E1D88" w:rsidP="003E1D88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ก. 57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14:paraId="6CB20F4A" w14:textId="77777777" w:rsidR="003E1D88" w:rsidRPr="00F06137" w:rsidRDefault="00A935B6" w:rsidP="003E1D88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3E1D88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ข.</w:t>
            </w:r>
            <w:r w:rsidR="003E1D88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</w:t>
            </w:r>
            <w:r w:rsidR="003E1D88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63</w:t>
            </w:r>
          </w:p>
          <w:p w14:paraId="060173FC" w14:textId="77777777" w:rsidR="00A935B6" w:rsidRPr="00F06137" w:rsidRDefault="003E1D88" w:rsidP="003E1D88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ค.  85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14:paraId="00CB45D2" w14:textId="77777777" w:rsidR="003E1D88" w:rsidRPr="00F06137" w:rsidRDefault="00A935B6" w:rsidP="003E1D88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3E1D88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ง.  99</w:t>
            </w:r>
          </w:p>
          <w:p w14:paraId="11423068" w14:textId="77777777" w:rsidR="003E1D88" w:rsidRPr="00F06137" w:rsidRDefault="003E1D88" w:rsidP="003E1D88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  <w:p w14:paraId="3347B237" w14:textId="77777777" w:rsidR="003E1D88" w:rsidRPr="00F06137" w:rsidRDefault="003E1D88" w:rsidP="003E1D88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  <w:r w:rsidR="00325408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ร้าน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ค้า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สหกรณ์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โรงเรียนขายไม้บรรทัดได้</w:t>
            </w:r>
            <w:r w:rsidRPr="00F0613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มากกว่า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ยางลบ</w:t>
            </w:r>
          </w:p>
          <w:p w14:paraId="608CC24E" w14:textId="77777777" w:rsidR="003E1D88" w:rsidRPr="00F06137" w:rsidRDefault="003E1D88" w:rsidP="003E1D88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คิดเป็นร้อยละเท่าใด</w:t>
            </w:r>
          </w:p>
          <w:p w14:paraId="13071620" w14:textId="77777777" w:rsidR="00A935B6" w:rsidRPr="00F06137" w:rsidRDefault="003E1D88" w:rsidP="003E1D88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ก. 8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14:paraId="11E87516" w14:textId="77777777" w:rsidR="003E1D88" w:rsidRPr="00F06137" w:rsidRDefault="00A935B6" w:rsidP="003E1D88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3E1D88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ข.</w:t>
            </w:r>
            <w:r w:rsidR="003E1D88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</w:t>
            </w:r>
            <w:r w:rsidR="003E1D88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14</w:t>
            </w:r>
          </w:p>
          <w:p w14:paraId="1DE08DF5" w14:textId="77777777" w:rsidR="00A935B6" w:rsidRPr="00F06137" w:rsidRDefault="00A935B6" w:rsidP="003E1D88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3E1D88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ค.  22</w:t>
            </w:r>
            <w:r w:rsidR="003E1D88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="003E1D88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="003E1D88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="003E1D88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14:paraId="4AB2B5FD" w14:textId="77777777" w:rsidR="003E1D88" w:rsidRPr="00F06137" w:rsidRDefault="00A935B6" w:rsidP="003E1D88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3E1D88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ง.  31</w:t>
            </w:r>
          </w:p>
          <w:p w14:paraId="44FC7769" w14:textId="77777777" w:rsidR="003E1D88" w:rsidRPr="00F06137" w:rsidRDefault="003E1D88" w:rsidP="003E1D88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  <w:p w14:paraId="247DE272" w14:textId="77777777" w:rsidR="003E1D88" w:rsidRPr="00F06137" w:rsidRDefault="00325408" w:rsidP="003E1D88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17</w:t>
            </w:r>
            <w:r w:rsidR="003E1D88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r w:rsidR="003E1D88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ถ้าต้นทุนของ</w:t>
            </w:r>
            <w:r w:rsidR="003E1D88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ไม้บรรทัดอันละ</w:t>
            </w:r>
            <w:r w:rsidR="003E1D88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3E1D88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  <w:r w:rsidR="003E1D88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บาท และ</w:t>
            </w:r>
            <w:r w:rsidR="003E1D88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ร้านค้าสหกรณ์</w:t>
            </w:r>
            <w:r w:rsidR="003E1D88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ขาย</w:t>
            </w:r>
            <w:r w:rsidR="003E1D88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อัน</w:t>
            </w:r>
            <w:r w:rsidR="003E1D88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ละ </w:t>
            </w:r>
            <w:r w:rsidR="003E1D88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  <w:r w:rsidR="003E1D88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บาท </w:t>
            </w:r>
            <w:r w:rsidR="003E1D88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ร้านค้าสหกรณ์ขายไม้บรรทัด</w:t>
            </w:r>
          </w:p>
          <w:p w14:paraId="0C64E717" w14:textId="77777777" w:rsidR="003E1D88" w:rsidRPr="00F06137" w:rsidRDefault="003E1D88" w:rsidP="003E1D88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ได้กำไรกี่บาท</w:t>
            </w:r>
          </w:p>
          <w:p w14:paraId="16020F43" w14:textId="77777777" w:rsidR="00A935B6" w:rsidRPr="00F06137" w:rsidRDefault="00A935B6" w:rsidP="003E1D88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="003E1D88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ก. 66</w:t>
            </w:r>
            <w:r w:rsidR="003E1D88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="003E1D88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="003E1D88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="003E1D88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14:paraId="68102FC4" w14:textId="77777777" w:rsidR="003E1D88" w:rsidRPr="00F06137" w:rsidRDefault="00A935B6" w:rsidP="003E1D88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="003E1D88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ข.</w:t>
            </w:r>
            <w:r w:rsidR="003E1D88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</w:t>
            </w:r>
            <w:r w:rsidR="003E1D88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132</w:t>
            </w:r>
          </w:p>
          <w:p w14:paraId="50055568" w14:textId="77777777" w:rsidR="00A935B6" w:rsidRPr="00F06137" w:rsidRDefault="00A935B6" w:rsidP="003E1D88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="003E1D88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ค.  264</w:t>
            </w:r>
            <w:r w:rsidR="003E1D88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="003E1D88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="003E1D88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="003E1D88"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14:paraId="77AA6380" w14:textId="77777777" w:rsidR="00A935B6" w:rsidRPr="00F06137" w:rsidRDefault="00A935B6" w:rsidP="00A935B6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="003E1D88"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ง.  396</w:t>
            </w:r>
          </w:p>
          <w:p w14:paraId="5EB814D8" w14:textId="77777777" w:rsidR="00A935B6" w:rsidRPr="00F06137" w:rsidRDefault="00A935B6" w:rsidP="00A935B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896320" behindDoc="1" locked="0" layoutInCell="1" allowOverlap="1" wp14:anchorId="75DDAC07" wp14:editId="541D80E0">
                  <wp:simplePos x="0" y="0"/>
                  <wp:positionH relativeFrom="column">
                    <wp:posOffset>512505</wp:posOffset>
                  </wp:positionH>
                  <wp:positionV relativeFrom="paragraph">
                    <wp:posOffset>249076</wp:posOffset>
                  </wp:positionV>
                  <wp:extent cx="2039522" cy="1655835"/>
                  <wp:effectExtent l="0" t="0" r="0" b="1905"/>
                  <wp:wrapSquare wrapText="bothSides"/>
                  <wp:docPr id="951" name="Picture 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57" t="51019" r="54746" b="26602"/>
                          <a:stretch/>
                        </pic:blipFill>
                        <pic:spPr bwMode="auto">
                          <a:xfrm>
                            <a:off x="0" y="0"/>
                            <a:ext cx="2039522" cy="165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6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20. </w:t>
            </w:r>
          </w:p>
          <w:p w14:paraId="5704794F" w14:textId="77777777" w:rsidR="00A935B6" w:rsidRPr="00F06137" w:rsidRDefault="00A935B6" w:rsidP="00A935B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1AEB98B" w14:textId="77777777" w:rsidR="00A935B6" w:rsidRPr="00F06137" w:rsidRDefault="00A935B6" w:rsidP="00A935B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710EE47" w14:textId="77777777" w:rsidR="00A935B6" w:rsidRPr="00F06137" w:rsidRDefault="00A935B6" w:rsidP="00A935B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F91D909" w14:textId="77777777" w:rsidR="00A935B6" w:rsidRPr="00F06137" w:rsidRDefault="00A935B6" w:rsidP="00A935B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93FED70" w14:textId="77777777" w:rsidR="00A935B6" w:rsidRPr="00F06137" w:rsidRDefault="00A935B6" w:rsidP="00A935B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48499E1" w14:textId="77777777" w:rsidR="00A935B6" w:rsidRPr="00F06137" w:rsidRDefault="00A935B6" w:rsidP="00A935B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E1055C9" w14:textId="77777777" w:rsidR="00A935B6" w:rsidRPr="00F06137" w:rsidRDefault="00A935B6" w:rsidP="00A935B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3B7BC09" w14:textId="77777777" w:rsidR="00A935B6" w:rsidRPr="00F06137" w:rsidRDefault="00A935B6" w:rsidP="00A935B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จากรูป พื้นที่ของรูปสามเหลี่ยม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ABC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มีค่าเท่าไร</w:t>
            </w:r>
          </w:p>
          <w:p w14:paraId="6AB59210" w14:textId="77777777" w:rsidR="00A935B6" w:rsidRPr="00F06137" w:rsidRDefault="00A935B6" w:rsidP="00A935B6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  <w:t xml:space="preserve">ก. 24 ตารางเซนติเมตร  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  <w:t>ข. 25.8 ตารางเซนติเมตร</w:t>
            </w:r>
          </w:p>
          <w:p w14:paraId="52B16620" w14:textId="77777777" w:rsidR="00A935B6" w:rsidRPr="00F06137" w:rsidRDefault="00A935B6" w:rsidP="00A935B6">
            <w:pPr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  <w:t xml:space="preserve">ค. 29.4 ตารางเซนติเมตร     </w:t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Pr="00F061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  <w:t>ง. 31 ตารางเซนติเมตร</w:t>
            </w:r>
          </w:p>
          <w:p w14:paraId="7AA7AC31" w14:textId="77777777" w:rsidR="00A935B6" w:rsidRPr="00F06137" w:rsidRDefault="00A935B6" w:rsidP="00E013F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631A30FC" w14:textId="77777777" w:rsidR="00057452" w:rsidRPr="00F06137" w:rsidRDefault="00057452" w:rsidP="000914B4">
      <w:pPr>
        <w:tabs>
          <w:tab w:val="left" w:pos="1134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7ED63120" w14:textId="77777777" w:rsidR="00E55575" w:rsidRPr="00F06137" w:rsidRDefault="00E55575" w:rsidP="000914B4">
      <w:pPr>
        <w:tabs>
          <w:tab w:val="left" w:pos="1134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7A2782F2" w14:textId="77777777" w:rsidR="00E55575" w:rsidRPr="00F06137" w:rsidRDefault="00E55575" w:rsidP="000914B4">
      <w:pPr>
        <w:tabs>
          <w:tab w:val="left" w:pos="1134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58D77486" w14:textId="77777777" w:rsidR="00A935B6" w:rsidRPr="00F06137" w:rsidRDefault="00A935B6" w:rsidP="000914B4">
      <w:pPr>
        <w:tabs>
          <w:tab w:val="left" w:pos="1134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5C9E2733" w14:textId="77777777" w:rsidR="00E55575" w:rsidRPr="00F06137" w:rsidRDefault="00E55575" w:rsidP="000914B4">
      <w:pPr>
        <w:tabs>
          <w:tab w:val="left" w:pos="1134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3A52A64C" w14:textId="77777777" w:rsidR="00C0473B" w:rsidRPr="00F06137" w:rsidRDefault="00C0473B" w:rsidP="000914B4">
      <w:pPr>
        <w:tabs>
          <w:tab w:val="left" w:pos="1134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0FC27220" w14:textId="77777777" w:rsidR="000914B4" w:rsidRPr="00F06137" w:rsidRDefault="000914B4" w:rsidP="000914B4">
      <w:pPr>
        <w:tabs>
          <w:tab w:val="left" w:pos="1134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</w:pPr>
      <w:r w:rsidRPr="00F0613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 xml:space="preserve">ตอนที่ 2 แบบอัตนัยเขียนตอบ </w:t>
      </w:r>
      <w:r w:rsidR="00174EA1" w:rsidRPr="00F0613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(จำนวน 5 ข้อ ข้อละ 2 คะแนน)</w:t>
      </w:r>
    </w:p>
    <w:p w14:paraId="31A0F82A" w14:textId="77777777" w:rsidR="000C51C5" w:rsidRPr="00F06137" w:rsidRDefault="000C51C5" w:rsidP="000914B4">
      <w:pPr>
        <w:tabs>
          <w:tab w:val="left" w:pos="1134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F06137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AE606CB" wp14:editId="359F3F10">
                <wp:simplePos x="0" y="0"/>
                <wp:positionH relativeFrom="margin">
                  <wp:align>left</wp:align>
                </wp:positionH>
                <wp:positionV relativeFrom="paragraph">
                  <wp:posOffset>166351</wp:posOffset>
                </wp:positionV>
                <wp:extent cx="6037523" cy="286603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52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1CE5F" w14:textId="77777777" w:rsidR="00057452" w:rsidRPr="000C51C5" w:rsidRDefault="0005745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  <w:cs/>
                              </w:rPr>
                            </w:pPr>
                            <w:r w:rsidRPr="000C51C5"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  <w:cs/>
                              </w:rPr>
                              <w:t>ชื่อ-สกุล ........................................................................................... ชั้น............................... เลขที่....................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2D916" id="Text Box 1" o:spid="_x0000_s1088" type="#_x0000_t202" style="position:absolute;margin-left:0;margin-top:13.1pt;width:475.4pt;height:22.55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" filled="f" stroked="f" strokeweight=".5pt">
                <v:textbox>
                  <w:txbxContent>
                    <w:p w:rsidR="00057452" w:rsidRPr="000C51C5" w:rsidRDefault="00057452">
                      <w:pPr>
                        <w:rPr>
                          <w:rFonts w:ascii="TH SarabunPSK" w:hAnsi="TH SarabunPSK" w:cs="TH SarabunPSK"/>
                          <w:sz w:val="28"/>
                          <w:szCs w:val="32"/>
                          <w:cs/>
                        </w:rPr>
                      </w:pPr>
                      <w:r w:rsidRPr="000C51C5">
                        <w:rPr>
                          <w:rFonts w:ascii="TH SarabunPSK" w:hAnsi="TH SarabunPSK" w:cs="TH SarabunPSK"/>
                          <w:sz w:val="28"/>
                          <w:szCs w:val="32"/>
                          <w:cs/>
                        </w:rPr>
                        <w:t>ชื่อ-สกุล ........................................................................................... ชั้น............................... เลขที่....................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5D2220" w14:textId="77777777" w:rsidR="000C51C5" w:rsidRPr="00F06137" w:rsidRDefault="000C51C5" w:rsidP="000914B4">
      <w:pPr>
        <w:tabs>
          <w:tab w:val="left" w:pos="1134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1AF2E850" w14:textId="77777777" w:rsidR="00057452" w:rsidRPr="00F06137" w:rsidRDefault="00057452" w:rsidP="00057452">
      <w:pPr>
        <w:tabs>
          <w:tab w:val="left" w:pos="630"/>
          <w:tab w:val="left" w:pos="4605"/>
        </w:tabs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73C711DC" w14:textId="77777777" w:rsidR="00C0473B" w:rsidRPr="00F06137" w:rsidRDefault="00776311" w:rsidP="00C0473B">
      <w:pPr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6137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E55575" w:rsidRPr="00F06137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C0473B" w:rsidRPr="00F061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C0473B" w:rsidRPr="00F0613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น้ำมันพืชบรรจุอยู่เต็มกระป๋องทรงสี่เหลี่ยมมุมฉากสูง 27 เซนติเมตร ยาว 15 เซนติเมตร</w:t>
      </w:r>
      <w:r w:rsidR="00C0473B" w:rsidRPr="00F061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0473B" w:rsidRPr="00F061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กว้าง 4 เซนติเมตร </w:t>
      </w:r>
    </w:p>
    <w:p w14:paraId="37052C18" w14:textId="6A0A5E9D" w:rsidR="00C0473B" w:rsidRPr="00F06137" w:rsidRDefault="00C0473B" w:rsidP="00C0473B">
      <w:pPr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06137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39430DD2" wp14:editId="5C76164A">
                <wp:simplePos x="0" y="0"/>
                <wp:positionH relativeFrom="margin">
                  <wp:posOffset>-100584</wp:posOffset>
                </wp:positionH>
                <wp:positionV relativeFrom="paragraph">
                  <wp:posOffset>484529</wp:posOffset>
                </wp:positionV>
                <wp:extent cx="6072505" cy="1660551"/>
                <wp:effectExtent l="0" t="0" r="0" b="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2505" cy="166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6936DC" w14:textId="77777777" w:rsidR="00776311" w:rsidRPr="00C0473B" w:rsidRDefault="00776311" w:rsidP="00C0473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3B6A4726" w14:textId="77777777" w:rsidR="00776311" w:rsidRPr="00C0473B" w:rsidRDefault="00776311" w:rsidP="00C0473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7738639A" w14:textId="77777777" w:rsidR="00776311" w:rsidRPr="00C0473B" w:rsidRDefault="00776311" w:rsidP="00C0473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4952133D" w14:textId="77777777" w:rsidR="00776311" w:rsidRPr="00C0473B" w:rsidRDefault="00776311" w:rsidP="00C0473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6CB8F495" w14:textId="77777777" w:rsidR="00776311" w:rsidRPr="00C0473B" w:rsidRDefault="00776311" w:rsidP="00C0473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0E8BE7C7" w14:textId="77777777" w:rsidR="00776311" w:rsidRPr="00C0473B" w:rsidRDefault="00776311" w:rsidP="00C0473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28476349" w14:textId="77777777" w:rsidR="00776311" w:rsidRPr="00C0473B" w:rsidRDefault="00776311" w:rsidP="00C0473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55B89E84" w14:textId="77777777" w:rsidR="00776311" w:rsidRPr="00C0473B" w:rsidRDefault="00776311" w:rsidP="00C0473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26A6143B" w14:textId="77777777" w:rsidR="00776311" w:rsidRPr="00C0473B" w:rsidRDefault="00776311" w:rsidP="00C0473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4C62F2F3" w14:textId="77777777" w:rsidR="00776311" w:rsidRPr="00C0473B" w:rsidRDefault="00776311" w:rsidP="00C0473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0B0F341D" w14:textId="77777777" w:rsidR="00776311" w:rsidRPr="00C0473B" w:rsidRDefault="00776311" w:rsidP="00C0473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614EFC39" w14:textId="77777777" w:rsidR="00776311" w:rsidRPr="00C0473B" w:rsidRDefault="00776311" w:rsidP="00C0473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C7513" id="สี่เหลี่ยมผืนผ้า 19" o:spid="_x0000_s1089" style="position:absolute;margin-left:-7.9pt;margin-top:38.15pt;width:478.15pt;height:130.75pt;z-index:251838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" filled="f" stroked="f" strokeweight="1pt">
                <v:textbox>
                  <w:txbxContent>
                    <w:p w:rsidR="00776311" w:rsidRPr="00C0473B" w:rsidRDefault="00776311" w:rsidP="00C0473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776311" w:rsidRPr="00C0473B" w:rsidRDefault="00776311" w:rsidP="00C0473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776311" w:rsidRPr="00C0473B" w:rsidRDefault="00776311" w:rsidP="00C0473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776311" w:rsidRPr="00C0473B" w:rsidRDefault="00776311" w:rsidP="00C0473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776311" w:rsidRPr="00C0473B" w:rsidRDefault="00776311" w:rsidP="00C0473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776311" w:rsidRPr="00C0473B" w:rsidRDefault="00776311" w:rsidP="00C0473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776311" w:rsidRPr="00C0473B" w:rsidRDefault="00776311" w:rsidP="00C0473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776311" w:rsidRPr="00C0473B" w:rsidRDefault="00776311" w:rsidP="00C0473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776311" w:rsidRPr="00C0473B" w:rsidRDefault="00776311" w:rsidP="00C0473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776311" w:rsidRPr="00C0473B" w:rsidRDefault="00776311" w:rsidP="00C0473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776311" w:rsidRPr="00C0473B" w:rsidRDefault="00776311" w:rsidP="00C0473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776311" w:rsidRPr="00C0473B" w:rsidRDefault="00776311" w:rsidP="00C0473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F0613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นำไปใช้ปรุงอาหาร</w:t>
      </w:r>
      <w:r w:rsidRPr="00F061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F06137">
        <w:rPr>
          <w:color w:val="000000" w:themeColor="text1"/>
          <w:position w:val="-30"/>
          <w:cs/>
        </w:rPr>
        <w:object w:dxaOrig="220" w:dyaOrig="760" w14:anchorId="39420F64">
          <v:shape id="_x0000_i1034" type="#_x0000_t75" style="width:10.5pt;height:38.5pt" o:ole="">
            <v:imagedata r:id="rId68" o:title=""/>
          </v:shape>
          <o:OLEObject Type="Embed" ProgID="Equation.DSMT4" ShapeID="_x0000_i1034" DrawAspect="Content" ObjectID="_1739793400" r:id="rId69"/>
        </w:object>
      </w:r>
      <w:r w:rsidRPr="00F06137">
        <w:rPr>
          <w:rFonts w:hint="cs"/>
          <w:color w:val="000000" w:themeColor="text1"/>
          <w:cs/>
        </w:rPr>
        <w:t xml:space="preserve"> </w:t>
      </w:r>
      <w:r w:rsidRPr="00F061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ของกระป๋อง น้ำมันพืชที่เหลือในกระป๋องมีปริมาตรเท่าใด</w:t>
      </w:r>
      <w:r w:rsidR="005A6989" w:rsidRPr="00F061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5C796245" w14:textId="77777777" w:rsidR="00776311" w:rsidRPr="00F06137" w:rsidRDefault="00776311" w:rsidP="00776311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37BBCAD5" w14:textId="77777777" w:rsidR="00057452" w:rsidRPr="00F06137" w:rsidRDefault="00057452" w:rsidP="00057452">
      <w:pPr>
        <w:tabs>
          <w:tab w:val="left" w:pos="630"/>
          <w:tab w:val="left" w:pos="4605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A611815" w14:textId="77777777" w:rsidR="00C0473B" w:rsidRPr="00F06137" w:rsidRDefault="00C0473B" w:rsidP="00057452">
      <w:pPr>
        <w:tabs>
          <w:tab w:val="left" w:pos="630"/>
          <w:tab w:val="left" w:pos="4605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9E5BB24" w14:textId="77777777" w:rsidR="00C0473B" w:rsidRPr="00F06137" w:rsidRDefault="00C0473B" w:rsidP="00C0473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D4921EE" w14:textId="77777777" w:rsidR="00C0473B" w:rsidRPr="00F06137" w:rsidRDefault="00C0473B" w:rsidP="00C0473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9A776BC" w14:textId="77777777" w:rsidR="00C0473B" w:rsidRPr="00F06137" w:rsidRDefault="00C0473B" w:rsidP="00C0473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882EAE1" w14:textId="2ADCAC31" w:rsidR="00057452" w:rsidRPr="00F06137" w:rsidRDefault="00C0473B" w:rsidP="00C0473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6137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3655487E" wp14:editId="00CAE976">
                <wp:simplePos x="0" y="0"/>
                <wp:positionH relativeFrom="margin">
                  <wp:posOffset>-124460</wp:posOffset>
                </wp:positionH>
                <wp:positionV relativeFrom="paragraph">
                  <wp:posOffset>480743</wp:posOffset>
                </wp:positionV>
                <wp:extent cx="6072505" cy="1660525"/>
                <wp:effectExtent l="0" t="0" r="0" b="0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2505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3A268" w14:textId="77777777" w:rsidR="00C0473B" w:rsidRPr="00C0473B" w:rsidRDefault="00C0473B" w:rsidP="00C0473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784A54B5" w14:textId="77777777" w:rsidR="00C0473B" w:rsidRPr="00C0473B" w:rsidRDefault="00C0473B" w:rsidP="00C0473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56A0974B" w14:textId="77777777" w:rsidR="00C0473B" w:rsidRPr="00C0473B" w:rsidRDefault="00C0473B" w:rsidP="00C0473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69D8F5AE" w14:textId="77777777" w:rsidR="00C0473B" w:rsidRPr="00C0473B" w:rsidRDefault="00C0473B" w:rsidP="00C0473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43560175" w14:textId="77777777" w:rsidR="00C0473B" w:rsidRPr="00C0473B" w:rsidRDefault="00C0473B" w:rsidP="00C0473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5582B8E6" w14:textId="77777777" w:rsidR="00C0473B" w:rsidRPr="00C0473B" w:rsidRDefault="00C0473B" w:rsidP="00C0473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12FC2FC4" w14:textId="77777777" w:rsidR="00C0473B" w:rsidRPr="00C0473B" w:rsidRDefault="00C0473B" w:rsidP="00C0473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6FC12E5E" w14:textId="77777777" w:rsidR="00C0473B" w:rsidRPr="00C0473B" w:rsidRDefault="00C0473B" w:rsidP="00C0473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611CC6E1" w14:textId="77777777" w:rsidR="00C0473B" w:rsidRPr="00C0473B" w:rsidRDefault="00C0473B" w:rsidP="00C0473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280693F6" w14:textId="77777777" w:rsidR="00C0473B" w:rsidRPr="00C0473B" w:rsidRDefault="00C0473B" w:rsidP="00C0473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1F66FF43" w14:textId="77777777" w:rsidR="00C0473B" w:rsidRPr="00C0473B" w:rsidRDefault="00C0473B" w:rsidP="00C0473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4D5B7E56" w14:textId="77777777" w:rsidR="00C0473B" w:rsidRPr="00C0473B" w:rsidRDefault="00C0473B" w:rsidP="00C0473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96E26" id="สี่เหลี่ยมผืนผ้า 57" o:spid="_x0000_s1090" style="position:absolute;margin-left:-9.8pt;margin-top:37.85pt;width:478.15pt;height:130.75pt;z-index:251869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" filled="f" stroked="f" strokeweight="1pt">
                <v:textbox>
                  <w:txbxContent>
                    <w:p w:rsidR="00C0473B" w:rsidRPr="00C0473B" w:rsidRDefault="00C0473B" w:rsidP="00C0473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C0473B" w:rsidRPr="00C0473B" w:rsidRDefault="00C0473B" w:rsidP="00C0473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C0473B" w:rsidRPr="00C0473B" w:rsidRDefault="00C0473B" w:rsidP="00C0473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C0473B" w:rsidRPr="00C0473B" w:rsidRDefault="00C0473B" w:rsidP="00C0473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C0473B" w:rsidRPr="00C0473B" w:rsidRDefault="00C0473B" w:rsidP="00C0473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C0473B" w:rsidRPr="00C0473B" w:rsidRDefault="00C0473B" w:rsidP="00C0473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C0473B" w:rsidRPr="00C0473B" w:rsidRDefault="00C0473B" w:rsidP="00C0473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C0473B" w:rsidRPr="00C0473B" w:rsidRDefault="00C0473B" w:rsidP="00C0473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C0473B" w:rsidRPr="00C0473B" w:rsidRDefault="00C0473B" w:rsidP="00C0473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C0473B" w:rsidRPr="00C0473B" w:rsidRDefault="00C0473B" w:rsidP="00C0473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C0473B" w:rsidRPr="00C0473B" w:rsidRDefault="00C0473B" w:rsidP="00C0473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C0473B" w:rsidRPr="00C0473B" w:rsidRDefault="00C0473B" w:rsidP="00C0473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55575" w:rsidRPr="00F06137">
        <w:rPr>
          <w:rFonts w:ascii="TH SarabunPSK" w:hAnsi="TH SarabunPSK" w:cs="TH SarabunPSK"/>
          <w:color w:val="000000" w:themeColor="text1"/>
          <w:sz w:val="32"/>
          <w:szCs w:val="32"/>
        </w:rPr>
        <w:t>22</w:t>
      </w:r>
      <w:r w:rsidRPr="00F061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F061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แท็งก์น้ำทรงสี่เหลี่ยมมุมฉาก ภายในกว้าง </w:t>
      </w:r>
      <w:r w:rsidRPr="00F061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F061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เมตร ยาว </w:t>
      </w:r>
      <w:r w:rsidRPr="00F061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5 </w:t>
      </w:r>
      <w:r w:rsidRPr="00F061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เมตร สูง </w:t>
      </w:r>
      <w:r w:rsidRPr="00F061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F061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เมตร ถ้ามีน้ำอยู่ในแท็งก์นั้นแล้ว </w:t>
      </w:r>
      <w:r w:rsidRPr="00F061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75% </w:t>
      </w:r>
      <w:r w:rsidRPr="00F06137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ของความจุ ต้องใส่น้ำเพิ่มอีกกี่ลิตร น้ำจึงจะเต็มแท็งก์พอดี</w:t>
      </w:r>
      <w:r w:rsidR="005A6989" w:rsidRPr="00F061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017998C0" w14:textId="77777777" w:rsidR="009A52A1" w:rsidRPr="00F06137" w:rsidRDefault="009A52A1" w:rsidP="00C0473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E5BD84" w14:textId="77777777" w:rsidR="009A52A1" w:rsidRPr="00F06137" w:rsidRDefault="009A52A1" w:rsidP="009A52A1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8A43A88" w14:textId="77777777" w:rsidR="009A52A1" w:rsidRPr="00F06137" w:rsidRDefault="009A52A1" w:rsidP="009A52A1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6666FC" w14:textId="77777777" w:rsidR="009A52A1" w:rsidRPr="00F06137" w:rsidRDefault="009A52A1" w:rsidP="009A52A1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6899F40" w14:textId="77777777" w:rsidR="009A52A1" w:rsidRPr="00F06137" w:rsidRDefault="009A52A1" w:rsidP="009A52A1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8AF1B97" w14:textId="77777777" w:rsidR="009A52A1" w:rsidRPr="00F06137" w:rsidRDefault="009A52A1" w:rsidP="009A52A1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0C23251" w14:textId="77777777" w:rsidR="009A52A1" w:rsidRPr="00F06137" w:rsidRDefault="009A52A1" w:rsidP="009A52A1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06137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E55575" w:rsidRPr="00F06137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F061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F061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อ่างเลี้ยงปลามีลักษณะเป็นครึ่งวงกลม มีเส้นผ่านศูนย์กลางยาว </w:t>
      </w:r>
      <w:r w:rsidRPr="00F061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6.3</w:t>
      </w:r>
      <w:r w:rsidRPr="00F061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</w:t>
      </w:r>
      <w:r w:rsidRPr="00F061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06137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ขอบอ่างมีความยาวโดยรอบ</w:t>
      </w:r>
      <w:r w:rsidRPr="00F061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เท่าใด</w:t>
      </w:r>
    </w:p>
    <w:p w14:paraId="75112BAF" w14:textId="6EC690A4" w:rsidR="009A52A1" w:rsidRPr="00F06137" w:rsidRDefault="009A52A1" w:rsidP="009A52A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6137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036B05A0" wp14:editId="3BC36F9E">
                <wp:simplePos x="0" y="0"/>
                <wp:positionH relativeFrom="column">
                  <wp:posOffset>1739265</wp:posOffset>
                </wp:positionH>
                <wp:positionV relativeFrom="paragraph">
                  <wp:posOffset>392430</wp:posOffset>
                </wp:positionV>
                <wp:extent cx="2066633" cy="1047750"/>
                <wp:effectExtent l="19050" t="19050" r="10160" b="19050"/>
                <wp:wrapNone/>
                <wp:docPr id="6" name="รูปแบบอิสร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66633" cy="1047750"/>
                        </a:xfrm>
                        <a:custGeom>
                          <a:avLst/>
                          <a:gdLst>
                            <a:gd name="connsiteX0" fmla="*/ 1019 w 2864224"/>
                            <a:gd name="connsiteY0" fmla="*/ 0 h 1452281"/>
                            <a:gd name="connsiteX1" fmla="*/ 2863206 w 2864224"/>
                            <a:gd name="connsiteY1" fmla="*/ 0 h 1452281"/>
                            <a:gd name="connsiteX2" fmla="*/ 2864224 w 2864224"/>
                            <a:gd name="connsiteY2" fmla="*/ 20169 h 1452281"/>
                            <a:gd name="connsiteX3" fmla="*/ 1432112 w 2864224"/>
                            <a:gd name="connsiteY3" fmla="*/ 1452281 h 1452281"/>
                            <a:gd name="connsiteX4" fmla="*/ 0 w 2864224"/>
                            <a:gd name="connsiteY4" fmla="*/ 20169 h 14522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64224" h="1452281">
                              <a:moveTo>
                                <a:pt x="1019" y="0"/>
                              </a:moveTo>
                              <a:lnTo>
                                <a:pt x="2863206" y="0"/>
                              </a:lnTo>
                              <a:lnTo>
                                <a:pt x="2864224" y="20169"/>
                              </a:lnTo>
                              <a:cubicBezTo>
                                <a:pt x="2864224" y="811103"/>
                                <a:pt x="2223046" y="1452281"/>
                                <a:pt x="1432112" y="1452281"/>
                              </a:cubicBezTo>
                              <a:cubicBezTo>
                                <a:pt x="641178" y="1452281"/>
                                <a:pt x="0" y="811103"/>
                                <a:pt x="0" y="20169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70C13" id="รูปแบบอิสระ 5" o:spid="_x0000_s1026" style="position:absolute;margin-left:136.95pt;margin-top:30.9pt;width:162.75pt;height:82.5pt;rotation:180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64224,1452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" path="m1019,l2863206,r1018,20169c2864224,811103,2223046,1452281,1432112,1452281,641178,1452281,,811103,,20169l1019,xe" filled="f" strokecolor="black [3213]" strokeweight="2.25pt">
                <v:stroke joinstyle="miter"/>
                <v:path arrowok="t" o:connecttype="custom" o:connectlocs="735,0;2065898,0;2066633,14551;1033316,1047750;0,14551" o:connectangles="0,0,0,0,0"/>
              </v:shape>
            </w:pict>
          </mc:Fallback>
        </mc:AlternateContent>
      </w:r>
      <w:r w:rsidRPr="00F061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F061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กำหนดให้ </w:t>
      </w:r>
      <w:r w:rsidRPr="00F06137">
        <w:rPr>
          <w:color w:val="000000" w:themeColor="text1"/>
          <w:position w:val="-6"/>
        </w:rPr>
        <w:object w:dxaOrig="240" w:dyaOrig="260" w14:anchorId="539DD0FA">
          <v:shape id="_x0000_i1035" type="#_x0000_t75" style="width:12pt;height:13pt" o:ole="">
            <v:imagedata r:id="rId31" o:title=""/>
          </v:shape>
          <o:OLEObject Type="Embed" ProgID="Equation.DSMT4" ShapeID="_x0000_i1035" DrawAspect="Content" ObjectID="_1739793401" r:id="rId70"/>
        </w:object>
      </w:r>
      <w:r w:rsidRPr="00F061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≈ </w:t>
      </w:r>
      <w:r w:rsidRPr="00F06137">
        <w:rPr>
          <w:color w:val="000000" w:themeColor="text1"/>
          <w:position w:val="-30"/>
          <w:cs/>
        </w:rPr>
        <w:object w:dxaOrig="340" w:dyaOrig="760" w14:anchorId="6866F9D5">
          <v:shape id="_x0000_i1036" type="#_x0000_t75" style="width:17pt;height:38.5pt" o:ole="">
            <v:imagedata r:id="rId33" o:title=""/>
          </v:shape>
          <o:OLEObject Type="Embed" ProgID="Equation.DSMT4" ShapeID="_x0000_i1036" DrawAspect="Content" ObjectID="_1739793402" r:id="rId71"/>
        </w:object>
      </w:r>
      <w:r w:rsidRPr="00F061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5E5749" w:rsidRPr="00F061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2EC5C5BF" w14:textId="77777777" w:rsidR="009A52A1" w:rsidRPr="00F06137" w:rsidRDefault="009A52A1" w:rsidP="009A52A1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3FFCE3" w14:textId="77777777" w:rsidR="009A52A1" w:rsidRPr="00F06137" w:rsidRDefault="009A52A1" w:rsidP="009A52A1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5D57BC3" w14:textId="77777777" w:rsidR="009A52A1" w:rsidRPr="00F06137" w:rsidRDefault="009A52A1" w:rsidP="009A52A1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9F9C5DF" w14:textId="77777777" w:rsidR="00C0473B" w:rsidRPr="00F06137" w:rsidRDefault="009A52A1" w:rsidP="009A52A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6137">
        <w:rPr>
          <w:rFonts w:ascii="TH SarabunPSK" w:hAnsi="TH SarabunPSK" w:cs="TH SarabunPSK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518B599D" wp14:editId="69F9B1D3">
                <wp:simplePos x="0" y="0"/>
                <wp:positionH relativeFrom="column">
                  <wp:posOffset>2458529</wp:posOffset>
                </wp:positionH>
                <wp:positionV relativeFrom="paragraph">
                  <wp:posOffset>137387</wp:posOffset>
                </wp:positionV>
                <wp:extent cx="962025" cy="342900"/>
                <wp:effectExtent l="0" t="0" r="0" b="0"/>
                <wp:wrapNone/>
                <wp:docPr id="1384" name="Text Box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BD6E5" w14:textId="77777777" w:rsidR="009A52A1" w:rsidRPr="000B21BC" w:rsidRDefault="009A52A1" w:rsidP="009A52A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6.3</w:t>
                            </w:r>
                            <w:r w:rsidRPr="000B21BC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 xml:space="preserve"> 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A84E4" id="Text Box 1384" o:spid="_x0000_s1091" type="#_x0000_t202" style="position:absolute;margin-left:193.6pt;margin-top:10.8pt;width:75.75pt;height:27pt;z-index:25187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" filled="f" stroked="f" strokeweight=".5pt">
                <v:textbox>
                  <w:txbxContent>
                    <w:p w:rsidR="009A52A1" w:rsidRPr="000B21BC" w:rsidRDefault="009A52A1" w:rsidP="009A52A1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6.3</w:t>
                      </w:r>
                      <w:r w:rsidRPr="000B21BC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 xml:space="preserve"> ม.</w:t>
                      </w:r>
                    </w:p>
                  </w:txbxContent>
                </v:textbox>
              </v:shape>
            </w:pict>
          </mc:Fallback>
        </mc:AlternateContent>
      </w:r>
    </w:p>
    <w:p w14:paraId="7E28FAA3" w14:textId="77777777" w:rsidR="00E55575" w:rsidRPr="00F06137" w:rsidRDefault="009A52A1" w:rsidP="009A52A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6137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2B27EB08" wp14:editId="357063A7">
                <wp:simplePos x="0" y="0"/>
                <wp:positionH relativeFrom="margin">
                  <wp:align>left</wp:align>
                </wp:positionH>
                <wp:positionV relativeFrom="paragraph">
                  <wp:posOffset>59750</wp:posOffset>
                </wp:positionV>
                <wp:extent cx="6072505" cy="1660525"/>
                <wp:effectExtent l="0" t="0" r="0" b="0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2505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DE7B6" w14:textId="77777777" w:rsidR="009A52A1" w:rsidRPr="00C0473B" w:rsidRDefault="009A52A1" w:rsidP="009A52A1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627F0BA1" w14:textId="77777777" w:rsidR="009A52A1" w:rsidRPr="00C0473B" w:rsidRDefault="009A52A1" w:rsidP="009A52A1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3EEE0983" w14:textId="77777777" w:rsidR="009A52A1" w:rsidRPr="00C0473B" w:rsidRDefault="009A52A1" w:rsidP="009A52A1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4CEFC141" w14:textId="77777777" w:rsidR="009A52A1" w:rsidRPr="00C0473B" w:rsidRDefault="009A52A1" w:rsidP="009A52A1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24D5AC36" w14:textId="77777777" w:rsidR="009A52A1" w:rsidRPr="00C0473B" w:rsidRDefault="009A52A1" w:rsidP="009A52A1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343C660A" w14:textId="77777777" w:rsidR="009A52A1" w:rsidRPr="00C0473B" w:rsidRDefault="009A52A1" w:rsidP="009A52A1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0C235FFC" w14:textId="77777777" w:rsidR="009A52A1" w:rsidRPr="00C0473B" w:rsidRDefault="009A52A1" w:rsidP="009A52A1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4425EB90" w14:textId="77777777" w:rsidR="009A52A1" w:rsidRPr="00C0473B" w:rsidRDefault="009A52A1" w:rsidP="009A52A1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7DCAC2CF" w14:textId="77777777" w:rsidR="009A52A1" w:rsidRPr="00C0473B" w:rsidRDefault="009A52A1" w:rsidP="009A52A1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66A074AF" w14:textId="77777777" w:rsidR="009A52A1" w:rsidRPr="00C0473B" w:rsidRDefault="009A52A1" w:rsidP="009A52A1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34A95696" w14:textId="77777777" w:rsidR="009A52A1" w:rsidRPr="00C0473B" w:rsidRDefault="009A52A1" w:rsidP="009A52A1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5F6B7961" w14:textId="77777777" w:rsidR="009A52A1" w:rsidRPr="00C0473B" w:rsidRDefault="009A52A1" w:rsidP="009A52A1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3F8B9" id="สี่เหลี่ยมผืนผ้า 58" o:spid="_x0000_s1092" style="position:absolute;margin-left:0;margin-top:4.7pt;width:478.15pt;height:130.75pt;z-index:2518778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" filled="f" stroked="f" strokeweight="1pt">
                <v:textbox>
                  <w:txbxContent>
                    <w:p w:rsidR="009A52A1" w:rsidRPr="00C0473B" w:rsidRDefault="009A52A1" w:rsidP="009A52A1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9A52A1" w:rsidRPr="00C0473B" w:rsidRDefault="009A52A1" w:rsidP="009A52A1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9A52A1" w:rsidRPr="00C0473B" w:rsidRDefault="009A52A1" w:rsidP="009A52A1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9A52A1" w:rsidRPr="00C0473B" w:rsidRDefault="009A52A1" w:rsidP="009A52A1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9A52A1" w:rsidRPr="00C0473B" w:rsidRDefault="009A52A1" w:rsidP="009A52A1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9A52A1" w:rsidRPr="00C0473B" w:rsidRDefault="009A52A1" w:rsidP="009A52A1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9A52A1" w:rsidRPr="00C0473B" w:rsidRDefault="009A52A1" w:rsidP="009A52A1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9A52A1" w:rsidRPr="00C0473B" w:rsidRDefault="009A52A1" w:rsidP="009A52A1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9A52A1" w:rsidRPr="00C0473B" w:rsidRDefault="009A52A1" w:rsidP="009A52A1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9A52A1" w:rsidRPr="00C0473B" w:rsidRDefault="009A52A1" w:rsidP="009A52A1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9A52A1" w:rsidRPr="00C0473B" w:rsidRDefault="009A52A1" w:rsidP="009A52A1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9A52A1" w:rsidRPr="00C0473B" w:rsidRDefault="009A52A1" w:rsidP="009A52A1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243E86" w14:textId="77777777" w:rsidR="00E55575" w:rsidRPr="00F06137" w:rsidRDefault="00E55575" w:rsidP="00E5557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A7F3F2B" w14:textId="77777777" w:rsidR="00E55575" w:rsidRPr="00F06137" w:rsidRDefault="00E55575" w:rsidP="00E5557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A74011" w14:textId="77777777" w:rsidR="00E55575" w:rsidRPr="00F06137" w:rsidRDefault="00E55575" w:rsidP="00E5557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151B826" w14:textId="77777777" w:rsidR="00E55575" w:rsidRPr="00F06137" w:rsidRDefault="00E55575" w:rsidP="00E5557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71259D4" w14:textId="77777777" w:rsidR="00E55575" w:rsidRPr="00F06137" w:rsidRDefault="00E55575" w:rsidP="00E5557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60CF38F" w14:textId="77777777" w:rsidR="009A52A1" w:rsidRPr="00F06137" w:rsidRDefault="009A52A1" w:rsidP="00E5557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E86ABF" w14:textId="77777777" w:rsidR="00E55575" w:rsidRPr="00F06137" w:rsidRDefault="00E55575" w:rsidP="00E5557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540B43" w14:textId="77777777" w:rsidR="00E55575" w:rsidRPr="00F06137" w:rsidRDefault="00E55575" w:rsidP="00E5557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6137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33ABDE07" wp14:editId="63717CA5">
                <wp:simplePos x="0" y="0"/>
                <wp:positionH relativeFrom="margin">
                  <wp:align>left</wp:align>
                </wp:positionH>
                <wp:positionV relativeFrom="paragraph">
                  <wp:posOffset>9335</wp:posOffset>
                </wp:positionV>
                <wp:extent cx="6037523" cy="341194"/>
                <wp:effectExtent l="0" t="0" r="0" b="190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523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67506" w14:textId="77777777" w:rsidR="00E55575" w:rsidRPr="000C51C5" w:rsidRDefault="00E55575" w:rsidP="00E55575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  <w:cs/>
                              </w:rPr>
                            </w:pPr>
                            <w:r w:rsidRPr="000C51C5"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  <w:cs/>
                              </w:rPr>
                              <w:t>ชื่อ-สกุล ........................................................................................... ชั้น............................... เลขที่....................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A09B4" id="Text Box 36" o:spid="_x0000_s1093" type="#_x0000_t202" style="position:absolute;margin-left:0;margin-top:.75pt;width:475.4pt;height:26.85pt;z-index:251892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" filled="f" stroked="f" strokeweight=".5pt">
                <v:textbox>
                  <w:txbxContent>
                    <w:p w:rsidR="00E55575" w:rsidRPr="000C51C5" w:rsidRDefault="00E55575" w:rsidP="00E55575">
                      <w:pPr>
                        <w:rPr>
                          <w:rFonts w:ascii="TH SarabunPSK" w:hAnsi="TH SarabunPSK" w:cs="TH SarabunPSK"/>
                          <w:sz w:val="28"/>
                          <w:szCs w:val="32"/>
                          <w:cs/>
                        </w:rPr>
                      </w:pPr>
                      <w:r w:rsidRPr="000C51C5">
                        <w:rPr>
                          <w:rFonts w:ascii="TH SarabunPSK" w:hAnsi="TH SarabunPSK" w:cs="TH SarabunPSK"/>
                          <w:sz w:val="28"/>
                          <w:szCs w:val="32"/>
                          <w:cs/>
                        </w:rPr>
                        <w:t>ชื่อ-สกุล ........................................................................................... ชั้น............................... เลขที่....................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40D610" w14:textId="77777777" w:rsidR="00E55575" w:rsidRPr="00F06137" w:rsidRDefault="00E55575" w:rsidP="00E5557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D612404" w14:textId="77777777" w:rsidR="00E55575" w:rsidRPr="00F06137" w:rsidRDefault="00E55575" w:rsidP="00E5557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61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พิ</w:t>
      </w:r>
      <w:r w:rsidRPr="00F061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จารณาแผนภูมิวงกลมที่กำหนดให้ แล้วตอบคำถามข้อ </w:t>
      </w:r>
      <w:r w:rsidRPr="00F06137">
        <w:rPr>
          <w:rFonts w:ascii="TH SarabunPSK" w:hAnsi="TH SarabunPSK" w:cs="TH SarabunPSK"/>
          <w:color w:val="000000" w:themeColor="text1"/>
          <w:sz w:val="32"/>
          <w:szCs w:val="32"/>
        </w:rPr>
        <w:t>24 – 25</w:t>
      </w:r>
    </w:p>
    <w:p w14:paraId="52AF7F20" w14:textId="77777777" w:rsidR="00E55575" w:rsidRPr="00F06137" w:rsidRDefault="00E55575" w:rsidP="00E5557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1ACC804" w14:textId="77777777" w:rsidR="00E55575" w:rsidRPr="00F06137" w:rsidRDefault="00E55575" w:rsidP="00E5557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613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แผนภูมิแสดงจำนวนขนมปังที่ขายได้ของร้านค้าแห่งหนึ่ง</w:t>
      </w:r>
    </w:p>
    <w:p w14:paraId="4C820FAE" w14:textId="77777777" w:rsidR="00E55575" w:rsidRPr="00F06137" w:rsidRDefault="00E55575" w:rsidP="00E55575">
      <w:pPr>
        <w:rPr>
          <w:rFonts w:ascii="TH SarabunPSK" w:hAnsi="TH SarabunPSK" w:cs="TH SarabunPSK"/>
          <w:color w:val="000000" w:themeColor="text1"/>
          <w:sz w:val="20"/>
          <w:szCs w:val="20"/>
        </w:rPr>
      </w:pPr>
    </w:p>
    <w:p w14:paraId="34A051F7" w14:textId="77777777" w:rsidR="00E55575" w:rsidRPr="00F06137" w:rsidRDefault="00E55575" w:rsidP="00E55575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6137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6080" behindDoc="0" locked="0" layoutInCell="1" allowOverlap="1" wp14:anchorId="13C7B86F" wp14:editId="6FFB42C7">
                <wp:simplePos x="0" y="0"/>
                <wp:positionH relativeFrom="column">
                  <wp:posOffset>1511490</wp:posOffset>
                </wp:positionH>
                <wp:positionV relativeFrom="paragraph">
                  <wp:posOffset>95146</wp:posOffset>
                </wp:positionV>
                <wp:extent cx="3220849" cy="2523927"/>
                <wp:effectExtent l="0" t="0" r="0" b="0"/>
                <wp:wrapNone/>
                <wp:docPr id="1432" name="กลุ่ม 1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0849" cy="2523927"/>
                          <a:chOff x="0" y="0"/>
                          <a:chExt cx="3597910" cy="2819400"/>
                        </a:xfrm>
                      </wpg:grpSpPr>
                      <pic:pic xmlns:pic="http://schemas.openxmlformats.org/drawingml/2006/picture">
                        <pic:nvPicPr>
                          <pic:cNvPr id="1424" name="รูปภาพ 1424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910" cy="2819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5" name="Text Box 1425"/>
                        <wps:cNvSpPr txBox="1"/>
                        <wps:spPr>
                          <a:xfrm>
                            <a:off x="1650671" y="308759"/>
                            <a:ext cx="1034415" cy="802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EED338" w14:textId="77777777" w:rsidR="00E55575" w:rsidRPr="004D5CF9" w:rsidRDefault="00E55575" w:rsidP="00E555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สังขยา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Text Box 1428"/>
                        <wps:cNvSpPr txBox="1"/>
                        <wps:spPr>
                          <a:xfrm>
                            <a:off x="855024" y="273133"/>
                            <a:ext cx="1034415" cy="802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646F1E" w14:textId="77777777" w:rsidR="00E55575" w:rsidRDefault="00E55575" w:rsidP="00E555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ฝอยทอง</w:t>
                              </w:r>
                            </w:p>
                            <w:p w14:paraId="040779FD" w14:textId="77777777" w:rsidR="00E55575" w:rsidRPr="004D5CF9" w:rsidRDefault="00E55575" w:rsidP="00E555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70 ชิ้น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Text Box 1429"/>
                        <wps:cNvSpPr txBox="1"/>
                        <wps:spPr>
                          <a:xfrm>
                            <a:off x="1757548" y="1721922"/>
                            <a:ext cx="1034415" cy="802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0545DD" w14:textId="77777777" w:rsidR="00E55575" w:rsidRDefault="00E55575" w:rsidP="00E555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แยมกล้วย</w:t>
                              </w:r>
                            </w:p>
                            <w:p w14:paraId="435637A8" w14:textId="77777777" w:rsidR="00E55575" w:rsidRPr="004D5CF9" w:rsidRDefault="00E55575" w:rsidP="00E555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120 ชิ้น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Text Box 1430"/>
                        <wps:cNvSpPr txBox="1"/>
                        <wps:spPr>
                          <a:xfrm>
                            <a:off x="546265" y="1365663"/>
                            <a:ext cx="1034415" cy="802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CD351A" w14:textId="77777777" w:rsidR="00E55575" w:rsidRDefault="00E55575" w:rsidP="00E555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เนยนม</w:t>
                              </w:r>
                            </w:p>
                            <w:p w14:paraId="637AF724" w14:textId="77777777" w:rsidR="00E55575" w:rsidRPr="004D5CF9" w:rsidRDefault="00E55575" w:rsidP="00E555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160 ชิ้น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Text Box 1431"/>
                        <wps:cNvSpPr txBox="1"/>
                        <wps:spPr>
                          <a:xfrm>
                            <a:off x="2113808" y="783772"/>
                            <a:ext cx="1034415" cy="802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863487" w14:textId="77777777" w:rsidR="00E55575" w:rsidRDefault="00E55575" w:rsidP="00E555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แยมส้ม</w:t>
                              </w:r>
                            </w:p>
                            <w:p w14:paraId="759A0C5C" w14:textId="77777777" w:rsidR="00E55575" w:rsidRPr="004D5CF9" w:rsidRDefault="00E55575" w:rsidP="00E555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80 ชิ้น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1C3EF7" id="กลุ่ม 1432" o:spid="_x0000_s1094" style="position:absolute;left:0;text-align:left;margin-left:119pt;margin-top:7.5pt;width:253.6pt;height:198.75pt;z-index:251886080;mso-width-relative:margin;mso-height-relative:margin" coordsize="35979,28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">
                <v:shape id="รูปภาพ 1424" o:spid="_x0000_s1095" type="#_x0000_t75" style="position:absolute;width:35979;height:28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xCtTFAAAA3QAAAA8AAABkcnMvZG93bnJldi54bWxET9tqwkAQfS/0H5YRfCm6qYiE1FWkVBEs&#10;Qr1AH4fsmA1mZ0N2jdGvdwtC3+ZwrjOdd7YSLTW+dKzgfZiAIM6dLrlQcNgvBykIH5A1Vo5JwY08&#10;zGevL1PMtLvyD7W7UIgYwj5DBSaEOpPS54Ys+qGriSN3co3FEGFTSN3gNYbbSo6SZCItlhwbDNb0&#10;aSg/7y5Wwcq099/TarnNj1/bTX1+S29t+q1Uv9ctPkAE6sK/+Ole6zh/PBrD3zfxBD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8QrUxQAAAN0AAAAPAAAAAAAAAAAAAAAA&#10;AJ8CAABkcnMvZG93bnJldi54bWxQSwUGAAAAAAQABAD3AAAAkQMAAAAA&#10;">
                  <v:imagedata r:id="rId73" o:title=""/>
                  <v:path arrowok="t"/>
                </v:shape>
                <v:shape id="Text Box 1425" o:spid="_x0000_s1096" type="#_x0000_t202" style="position:absolute;left:16506;top:3087;width:10344;height:8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FV8UA&#10;AADdAAAADwAAAGRycy9kb3ducmV2LnhtbERPTWvCQBC9C/0PyxR6001DFUldQwgES9GD1ktv0+yY&#10;hGZn0+waY399VxB6m8f7nFU6mlYM1LvGsoLnWQSCuLS64UrB8aOYLkE4j6yxtUwKruQgXT9MVpho&#10;e+E9DQdfiRDCLkEFtfddIqUrazLoZrYjDtzJ9gZ9gH0ldY+XEG5aGUfRQhpsODTU2FFeU/l9OBsF&#10;73mxw/1XbJa/bb7ZnrLu5/g5V+rpccxeQXga/b/47n7TYf5LPIfbN+EE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gVXxQAAAN0AAAAPAAAAAAAAAAAAAAAAAJgCAABkcnMv&#10;ZG93bnJldi54bWxQSwUGAAAAAAQABAD1AAAAigMAAAAA&#10;" filled="f" stroked="f" strokeweight=".5pt">
                  <v:textbox>
                    <w:txbxContent>
                      <w:p w:rsidR="00E55575" w:rsidRPr="004D5CF9" w:rsidRDefault="00E55575" w:rsidP="00E555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สังขยา</w:t>
                        </w:r>
                      </w:p>
                    </w:txbxContent>
                  </v:textbox>
                </v:shape>
                <v:shape id="Text Box 1428" o:spid="_x0000_s1097" type="#_x0000_t202" style="position:absolute;left:8550;top:2731;width:10344;height:8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qycgA&#10;AADdAAAADwAAAGRycy9kb3ducmV2LnhtbESPT2vCQBDF74V+h2UK3uqmoRZJXUUC0iJ68M/F25gd&#10;k9DsbJrdavTTO4eCtxnem/d+M5n1rlFn6kLt2cDbMAFFXHhbc2lgv1u8jkGFiGyx8UwGrhRgNn1+&#10;mmBm/YU3dN7GUkkIhwwNVDG2mdahqMhhGPqWWLST7xxGWbtS2w4vEu4anSbJh3ZYszRU2FJeUfGz&#10;/XMGlvlijZtj6sa3Jv9anebt7/4wMmbw0s8/QUXq48P8f/1tBf89FVz5Rkb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B6rJyAAAAN0AAAAPAAAAAAAAAAAAAAAAAJgCAABk&#10;cnMvZG93bnJldi54bWxQSwUGAAAAAAQABAD1AAAAjQMAAAAA&#10;" filled="f" stroked="f" strokeweight=".5pt">
                  <v:textbox>
                    <w:txbxContent>
                      <w:p w:rsidR="00E55575" w:rsidRDefault="00E55575" w:rsidP="00E555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ฝอยทอง</w:t>
                        </w:r>
                      </w:p>
                      <w:p w:rsidR="00E55575" w:rsidRPr="004D5CF9" w:rsidRDefault="00E55575" w:rsidP="00E555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70 ชิ้น</w:t>
                        </w:r>
                      </w:p>
                    </w:txbxContent>
                  </v:textbox>
                </v:shape>
                <v:shape id="Text Box 1429" o:spid="_x0000_s1098" type="#_x0000_t202" style="position:absolute;left:17575;top:17219;width:10344;height:8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PUsUA&#10;AADdAAAADwAAAGRycy9kb3ducmV2LnhtbERPS2vCQBC+F/wPyxS81U1DFZtmFQlIRepB68XbmJ08&#10;aHY2ZleN/fXdguBtPr7npPPeNOJCnastK3gdRSCIc6trLhXsv5cvUxDOI2tsLJOCGzmYzwZPKSba&#10;XnlLl50vRQhhl6CCyvs2kdLlFRl0I9sSB66wnUEfYFdK3eE1hJtGxlE0kQZrDg0VtpRVlP/szkbB&#10;OltucHuMzfS3yT6/ikV72h/GSg2f+8UHCE+9f4jv7pUO89/id/j/Jpw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w9SxQAAAN0AAAAPAAAAAAAAAAAAAAAAAJgCAABkcnMv&#10;ZG93bnJldi54bWxQSwUGAAAAAAQABAD1AAAAigMAAAAA&#10;" filled="f" stroked="f" strokeweight=".5pt">
                  <v:textbox>
                    <w:txbxContent>
                      <w:p w:rsidR="00E55575" w:rsidRDefault="00E55575" w:rsidP="00E555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แยมกล้วย</w:t>
                        </w:r>
                      </w:p>
                      <w:p w:rsidR="00E55575" w:rsidRPr="004D5CF9" w:rsidRDefault="00E55575" w:rsidP="00E55575">
                        <w:pPr>
                          <w:jc w:val="center"/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120 ชิ้น</w:t>
                        </w:r>
                      </w:p>
                    </w:txbxContent>
                  </v:textbox>
                </v:shape>
                <v:shape id="Text Box 1430" o:spid="_x0000_s1099" type="#_x0000_t202" style="position:absolute;left:5462;top:13656;width:10344;height:8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wEsgA&#10;AADdAAAADwAAAGRycy9kb3ducmV2LnhtbESPT2vCQBDF7wW/wzKF3uqmakWiq0hALKU9+OfibcyO&#10;STA7G7Nbjf30nUPB2wzvzXu/mS06V6srtaHybOCtn4Aizr2tuDCw361eJ6BCRLZYeyYDdwqwmPee&#10;Zphaf+MNXbexUBLCIUUDZYxNqnXIS3IY+r4hFu3kW4dR1rbQtsWbhLtaD5JkrB1WLA0lNpSVlJ+3&#10;P87AZ7b6xs1x4Ca/dbb+Oi2by/7wbszLc7ecgorUxYf5//rDCv5oKPz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qDASyAAAAN0AAAAPAAAAAAAAAAAAAAAAAJgCAABk&#10;cnMvZG93bnJldi54bWxQSwUGAAAAAAQABAD1AAAAjQMAAAAA&#10;" filled="f" stroked="f" strokeweight=".5pt">
                  <v:textbox>
                    <w:txbxContent>
                      <w:p w:rsidR="00E55575" w:rsidRDefault="00E55575" w:rsidP="00E555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เนยนม</w:t>
                        </w:r>
                      </w:p>
                      <w:p w:rsidR="00E55575" w:rsidRPr="004D5CF9" w:rsidRDefault="00E55575" w:rsidP="00E555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160 ชิ้น</w:t>
                        </w:r>
                      </w:p>
                    </w:txbxContent>
                  </v:textbox>
                </v:shape>
                <v:shape id="Text Box 1431" o:spid="_x0000_s1100" type="#_x0000_t202" style="position:absolute;left:21138;top:7837;width:10344;height:8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VicQA&#10;AADd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H3z14P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klYnEAAAA3QAAAA8AAAAAAAAAAAAAAAAAmAIAAGRycy9k&#10;b3ducmV2LnhtbFBLBQYAAAAABAAEAPUAAACJAwAAAAA=&#10;" filled="f" stroked="f" strokeweight=".5pt">
                  <v:textbox>
                    <w:txbxContent>
                      <w:p w:rsidR="00E55575" w:rsidRDefault="00E55575" w:rsidP="00E555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แยมส้ม</w:t>
                        </w:r>
                      </w:p>
                      <w:p w:rsidR="00E55575" w:rsidRPr="004D5CF9" w:rsidRDefault="00E55575" w:rsidP="00E555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80 ชิ้น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753CB6" w14:textId="77777777" w:rsidR="00E55575" w:rsidRPr="00F06137" w:rsidRDefault="00E55575" w:rsidP="00E55575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DA6CCA2" w14:textId="77777777" w:rsidR="00E55575" w:rsidRPr="00F06137" w:rsidRDefault="00E55575" w:rsidP="00E55575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055DBD" w14:textId="77777777" w:rsidR="00E55575" w:rsidRPr="00F06137" w:rsidRDefault="00E55575" w:rsidP="00E55575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FE9CAF0" w14:textId="77777777" w:rsidR="00E55575" w:rsidRPr="00F06137" w:rsidRDefault="00E55575" w:rsidP="00E55575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71B4AA2" w14:textId="77777777" w:rsidR="00E55575" w:rsidRPr="00F06137" w:rsidRDefault="00E55575" w:rsidP="00E55575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D0AF38D" w14:textId="77777777" w:rsidR="00E55575" w:rsidRPr="00F06137" w:rsidRDefault="00E55575" w:rsidP="00E55575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82E6C19" w14:textId="77777777" w:rsidR="00E55575" w:rsidRPr="00F06137" w:rsidRDefault="00E55575" w:rsidP="00E55575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7F5C8EF" w14:textId="77777777" w:rsidR="00E55575" w:rsidRPr="00F06137" w:rsidRDefault="00E55575" w:rsidP="00E55575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2A4819" w14:textId="77777777" w:rsidR="00E55575" w:rsidRPr="00F06137" w:rsidRDefault="00E55575" w:rsidP="00E55575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1CC7AA" w14:textId="77777777" w:rsidR="00E55575" w:rsidRPr="00F06137" w:rsidRDefault="00E55575" w:rsidP="00E55575">
      <w:pPr>
        <w:jc w:val="center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5B24A3C4" w14:textId="77777777" w:rsidR="00E55575" w:rsidRPr="00F06137" w:rsidRDefault="00E55575" w:rsidP="00E5557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61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ถ้าขาย</w:t>
      </w:r>
      <w:r w:rsidRPr="00F0613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ขนมฝอยทองและสังขยาได้จำนวนเท่ากัน</w:t>
      </w:r>
    </w:p>
    <w:p w14:paraId="27AB7C55" w14:textId="77777777" w:rsidR="00E55575" w:rsidRPr="00F06137" w:rsidRDefault="00E55575" w:rsidP="00E55575">
      <w:pPr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8CD9275" w14:textId="52A7D04C" w:rsidR="00E55575" w:rsidRPr="00F06137" w:rsidRDefault="00E55575" w:rsidP="00E55575">
      <w:pPr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061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24. </w:t>
      </w:r>
      <w:r w:rsidRPr="00F061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ร้านค้าขายขนมปังได้ทั้งหมดกี่ชิ้น</w:t>
      </w:r>
      <w:r w:rsidRPr="00F061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01787A95" w14:textId="77777777" w:rsidR="00E55575" w:rsidRPr="00F06137" w:rsidRDefault="00E55575" w:rsidP="00E55575">
      <w:pPr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6137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153DBEF0" wp14:editId="7CD2AD5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72505" cy="1660525"/>
                <wp:effectExtent l="0" t="0" r="0" b="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2505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995C0A" w14:textId="77777777" w:rsidR="00E55575" w:rsidRPr="00C0473B" w:rsidRDefault="00E55575" w:rsidP="00E5557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006CDC7B" w14:textId="77777777" w:rsidR="00E55575" w:rsidRPr="00C0473B" w:rsidRDefault="00E55575" w:rsidP="00E5557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6B52FD13" w14:textId="77777777" w:rsidR="00E55575" w:rsidRPr="00C0473B" w:rsidRDefault="00E55575" w:rsidP="00E5557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69C3AA0D" w14:textId="77777777" w:rsidR="00E55575" w:rsidRPr="00C0473B" w:rsidRDefault="00E55575" w:rsidP="00E5557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125FAC89" w14:textId="77777777" w:rsidR="00E55575" w:rsidRPr="00C0473B" w:rsidRDefault="00E55575" w:rsidP="00E5557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7B6AC840" w14:textId="77777777" w:rsidR="00E55575" w:rsidRPr="00C0473B" w:rsidRDefault="00E55575" w:rsidP="00E5557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4A914034" w14:textId="77777777" w:rsidR="00E55575" w:rsidRPr="00C0473B" w:rsidRDefault="00E55575" w:rsidP="00E5557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4158D598" w14:textId="77777777" w:rsidR="00E55575" w:rsidRPr="00C0473B" w:rsidRDefault="00E55575" w:rsidP="00E5557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080705BC" w14:textId="77777777" w:rsidR="00E55575" w:rsidRPr="00C0473B" w:rsidRDefault="00E55575" w:rsidP="00E5557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1073A4CA" w14:textId="77777777" w:rsidR="00E55575" w:rsidRPr="00C0473B" w:rsidRDefault="00E55575" w:rsidP="00E5557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3F85824B" w14:textId="77777777" w:rsidR="00E55575" w:rsidRPr="00C0473B" w:rsidRDefault="00E55575" w:rsidP="00E5557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7FE457D3" w14:textId="77777777" w:rsidR="00E55575" w:rsidRPr="00C0473B" w:rsidRDefault="00E55575" w:rsidP="00E5557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E8248" id="สี่เหลี่ยมผืนผ้า 34" o:spid="_x0000_s1101" style="position:absolute;margin-left:0;margin-top:0;width:478.15pt;height:130.75pt;z-index:251888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" filled="f" stroked="f" strokeweight="1pt">
                <v:textbox>
                  <w:txbxContent>
                    <w:p w:rsidR="00E55575" w:rsidRPr="00C0473B" w:rsidRDefault="00E55575" w:rsidP="00E5557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E55575" w:rsidRPr="00C0473B" w:rsidRDefault="00E55575" w:rsidP="00E5557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E55575" w:rsidRPr="00C0473B" w:rsidRDefault="00E55575" w:rsidP="00E5557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E55575" w:rsidRPr="00C0473B" w:rsidRDefault="00E55575" w:rsidP="00E5557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E55575" w:rsidRPr="00C0473B" w:rsidRDefault="00E55575" w:rsidP="00E5557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E55575" w:rsidRPr="00C0473B" w:rsidRDefault="00E55575" w:rsidP="00E5557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E55575" w:rsidRPr="00C0473B" w:rsidRDefault="00E55575" w:rsidP="00E5557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E55575" w:rsidRPr="00C0473B" w:rsidRDefault="00E55575" w:rsidP="00E5557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E55575" w:rsidRPr="00C0473B" w:rsidRDefault="00E55575" w:rsidP="00E5557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E55575" w:rsidRPr="00C0473B" w:rsidRDefault="00E55575" w:rsidP="00E5557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E55575" w:rsidRPr="00C0473B" w:rsidRDefault="00E55575" w:rsidP="00E5557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E55575" w:rsidRPr="00C0473B" w:rsidRDefault="00E55575" w:rsidP="00E5557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036526" w14:textId="77777777" w:rsidR="00E55575" w:rsidRPr="00F06137" w:rsidRDefault="00E55575" w:rsidP="00E55575">
      <w:pPr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4C0D11" w14:textId="77777777" w:rsidR="00E55575" w:rsidRPr="00F06137" w:rsidRDefault="00E55575" w:rsidP="00E55575">
      <w:pPr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F9E153B" w14:textId="77777777" w:rsidR="00E55575" w:rsidRPr="00F06137" w:rsidRDefault="00E55575" w:rsidP="00E55575">
      <w:pPr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EA16109" w14:textId="77777777" w:rsidR="00E55575" w:rsidRPr="00F06137" w:rsidRDefault="00E55575" w:rsidP="00E55575">
      <w:pPr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0145FA1" w14:textId="77777777" w:rsidR="00E55575" w:rsidRPr="00F06137" w:rsidRDefault="00E55575" w:rsidP="00E55575">
      <w:pPr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8A5504C" w14:textId="0AEEE308" w:rsidR="00E55575" w:rsidRPr="00F06137" w:rsidRDefault="00A935B6" w:rsidP="00E55575">
      <w:pPr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6137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3951C11F" wp14:editId="106A9150">
                <wp:simplePos x="0" y="0"/>
                <wp:positionH relativeFrom="margin">
                  <wp:align>left</wp:align>
                </wp:positionH>
                <wp:positionV relativeFrom="paragraph">
                  <wp:posOffset>220829</wp:posOffset>
                </wp:positionV>
                <wp:extent cx="6072505" cy="2074460"/>
                <wp:effectExtent l="0" t="0" r="0" b="2540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2505" cy="207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0AF50" w14:textId="77777777" w:rsidR="00E55575" w:rsidRPr="00C0473B" w:rsidRDefault="00E55575" w:rsidP="00E5557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3AF2335B" w14:textId="77777777" w:rsidR="00E55575" w:rsidRPr="00C0473B" w:rsidRDefault="00E55575" w:rsidP="00E5557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78A8F2BD" w14:textId="77777777" w:rsidR="00E55575" w:rsidRPr="00C0473B" w:rsidRDefault="00E55575" w:rsidP="00E5557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047534D9" w14:textId="77777777" w:rsidR="00E55575" w:rsidRPr="00C0473B" w:rsidRDefault="00E55575" w:rsidP="00E5557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1F7929CC" w14:textId="77777777" w:rsidR="00E55575" w:rsidRPr="00C0473B" w:rsidRDefault="00E55575" w:rsidP="00E5557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06453D19" w14:textId="77777777" w:rsidR="00E55575" w:rsidRPr="00C0473B" w:rsidRDefault="00E55575" w:rsidP="00E5557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29458E39" w14:textId="77777777" w:rsidR="00E55575" w:rsidRPr="00C0473B" w:rsidRDefault="00E55575" w:rsidP="00E5557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6C6DE5A4" w14:textId="77777777" w:rsidR="00E55575" w:rsidRPr="00C0473B" w:rsidRDefault="00E55575" w:rsidP="00E5557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4F0FA29D" w14:textId="77777777" w:rsidR="00E55575" w:rsidRPr="00C0473B" w:rsidRDefault="00E55575" w:rsidP="00E5557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25DE3961" w14:textId="77777777" w:rsidR="00E55575" w:rsidRPr="00C0473B" w:rsidRDefault="00E55575" w:rsidP="00E5557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594BF7A2" w14:textId="77777777" w:rsidR="00E55575" w:rsidRPr="00C0473B" w:rsidRDefault="00E55575" w:rsidP="00E5557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.................................</w:t>
                            </w:r>
                            <w:r w:rsidRPr="00C047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5267E0EF" w14:textId="77777777" w:rsidR="00E55575" w:rsidRPr="00C0473B" w:rsidRDefault="00E55575" w:rsidP="00E5557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3B6ED" id="สี่เหลี่ยมผืนผ้า 35" o:spid="_x0000_s1102" style="position:absolute;margin-left:0;margin-top:17.4pt;width:478.15pt;height:163.35pt;z-index:2518901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" filled="f" stroked="f" strokeweight="1pt">
                <v:textbox>
                  <w:txbxContent>
                    <w:p w:rsidR="00E55575" w:rsidRPr="00C0473B" w:rsidRDefault="00E55575" w:rsidP="00E5557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E55575" w:rsidRPr="00C0473B" w:rsidRDefault="00E55575" w:rsidP="00E5557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E55575" w:rsidRPr="00C0473B" w:rsidRDefault="00E55575" w:rsidP="00E5557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E55575" w:rsidRPr="00C0473B" w:rsidRDefault="00E55575" w:rsidP="00E5557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E55575" w:rsidRPr="00C0473B" w:rsidRDefault="00E55575" w:rsidP="00E5557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E55575" w:rsidRPr="00C0473B" w:rsidRDefault="00E55575" w:rsidP="00E5557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E55575" w:rsidRPr="00C0473B" w:rsidRDefault="00E55575" w:rsidP="00E5557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E55575" w:rsidRPr="00C0473B" w:rsidRDefault="00E55575" w:rsidP="00E5557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E55575" w:rsidRPr="00C0473B" w:rsidRDefault="00E55575" w:rsidP="00E5557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E55575" w:rsidRPr="00C0473B" w:rsidRDefault="00E55575" w:rsidP="00E5557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E55575" w:rsidRPr="00C0473B" w:rsidRDefault="00E55575" w:rsidP="00E5557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.................................</w:t>
                      </w:r>
                      <w:r w:rsidRPr="00C0473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E55575" w:rsidRPr="00C0473B" w:rsidRDefault="00E55575" w:rsidP="00E5557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55575" w:rsidRPr="00F061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</w:t>
      </w:r>
      <w:r w:rsidR="00E55575" w:rsidRPr="00F061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="00E55575" w:rsidRPr="00F061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ร้านค้าขายขนมปังที่ได้มากที่สุดและน้อยที่สุดต่างกันกี่เปอร์เซ็นต์</w:t>
      </w:r>
      <w:r w:rsidR="00E55575" w:rsidRPr="00F061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5A6989" w:rsidRPr="00F061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3779C" w:rsidRPr="00F061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69063EE9" w14:textId="77777777" w:rsidR="00E55575" w:rsidRPr="00F06137" w:rsidRDefault="00E55575" w:rsidP="00E55575">
      <w:pPr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sectPr w:rsidR="00E55575" w:rsidRPr="00F06137" w:rsidSect="001F1257">
      <w:footerReference w:type="default" r:id="rId74"/>
      <w:pgSz w:w="11906" w:h="16838"/>
      <w:pgMar w:top="426" w:right="849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DCF62" w14:textId="77777777" w:rsidR="00755580" w:rsidRDefault="00755580" w:rsidP="00EB71D2">
      <w:r>
        <w:separator/>
      </w:r>
    </w:p>
  </w:endnote>
  <w:endnote w:type="continuationSeparator" w:id="0">
    <w:p w14:paraId="0929C336" w14:textId="77777777" w:rsidR="00755580" w:rsidRDefault="00755580" w:rsidP="00EB7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IPST Beta">
    <w:altName w:val="TH Sarabun IPST Beta"/>
    <w:panose1 w:val="00000000000000000000"/>
    <w:charset w:val="DE"/>
    <w:family w:val="roman"/>
    <w:notTrueType/>
    <w:pitch w:val="default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eastAsiaTheme="majorEastAsia" w:hAnsi="TH SarabunPSK" w:cs="TH SarabunPSK"/>
        <w:sz w:val="28"/>
        <w:cs/>
        <w:lang w:val="th-TH"/>
      </w:rPr>
      <w:id w:val="210393613"/>
      <w:docPartObj>
        <w:docPartGallery w:val="Page Numbers (Bottom of Page)"/>
        <w:docPartUnique/>
      </w:docPartObj>
    </w:sdtPr>
    <w:sdtContent>
      <w:p w14:paraId="6C7AB026" w14:textId="77777777" w:rsidR="00057452" w:rsidRPr="002B0BD5" w:rsidRDefault="00057452">
        <w:pPr>
          <w:pStyle w:val="a7"/>
          <w:jc w:val="center"/>
          <w:rPr>
            <w:rFonts w:ascii="TH SarabunPSK" w:eastAsiaTheme="majorEastAsia" w:hAnsi="TH SarabunPSK" w:cs="TH SarabunPSK"/>
            <w:sz w:val="28"/>
          </w:rPr>
        </w:pPr>
        <w:r w:rsidRPr="002B0BD5">
          <w:rPr>
            <w:rFonts w:ascii="TH SarabunPSK" w:eastAsiaTheme="majorEastAsia" w:hAnsi="TH SarabunPSK" w:cs="TH SarabunPSK"/>
            <w:sz w:val="28"/>
            <w:cs/>
            <w:lang w:val="th-TH"/>
          </w:rPr>
          <w:t xml:space="preserve">~ </w:t>
        </w:r>
        <w:r w:rsidRPr="002B0BD5">
          <w:rPr>
            <w:rFonts w:ascii="TH SarabunPSK" w:eastAsiaTheme="minorEastAsia" w:hAnsi="TH SarabunPSK" w:cs="TH SarabunPSK"/>
            <w:sz w:val="28"/>
          </w:rPr>
          <w:fldChar w:fldCharType="begin"/>
        </w:r>
        <w:r w:rsidRPr="002B0BD5">
          <w:rPr>
            <w:rFonts w:ascii="TH SarabunPSK" w:hAnsi="TH SarabunPSK" w:cs="TH SarabunPSK"/>
            <w:sz w:val="28"/>
          </w:rPr>
          <w:instrText>PAGE    \* MERGEFORMAT</w:instrText>
        </w:r>
        <w:r w:rsidRPr="002B0BD5">
          <w:rPr>
            <w:rFonts w:ascii="TH SarabunPSK" w:eastAsiaTheme="minorEastAsia" w:hAnsi="TH SarabunPSK" w:cs="TH SarabunPSK"/>
            <w:sz w:val="28"/>
          </w:rPr>
          <w:fldChar w:fldCharType="separate"/>
        </w:r>
        <w:r w:rsidR="007C3BE0" w:rsidRPr="007C3BE0">
          <w:rPr>
            <w:rFonts w:ascii="TH SarabunPSK" w:eastAsiaTheme="majorEastAsia" w:hAnsi="TH SarabunPSK" w:cs="TH SarabunPSK"/>
            <w:noProof/>
            <w:sz w:val="28"/>
            <w:lang w:val="th-TH"/>
          </w:rPr>
          <w:t>1</w:t>
        </w:r>
        <w:r w:rsidRPr="002B0BD5">
          <w:rPr>
            <w:rFonts w:ascii="TH SarabunPSK" w:eastAsiaTheme="majorEastAsia" w:hAnsi="TH SarabunPSK" w:cs="TH SarabunPSK"/>
            <w:sz w:val="28"/>
          </w:rPr>
          <w:fldChar w:fldCharType="end"/>
        </w:r>
        <w:r w:rsidRPr="002B0BD5">
          <w:rPr>
            <w:rFonts w:ascii="TH SarabunPSK" w:eastAsiaTheme="majorEastAsia" w:hAnsi="TH SarabunPSK" w:cs="TH SarabunPSK"/>
            <w:sz w:val="28"/>
            <w:cs/>
            <w:lang w:val="th-TH"/>
          </w:rPr>
          <w:t xml:space="preserve"> ~</w:t>
        </w:r>
      </w:p>
    </w:sdtContent>
  </w:sdt>
  <w:p w14:paraId="39C49B6A" w14:textId="77777777" w:rsidR="00057452" w:rsidRDefault="0005745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647BC" w14:textId="77777777" w:rsidR="00755580" w:rsidRDefault="00755580" w:rsidP="00EB71D2">
      <w:r>
        <w:separator/>
      </w:r>
    </w:p>
  </w:footnote>
  <w:footnote w:type="continuationSeparator" w:id="0">
    <w:p w14:paraId="291F4F4B" w14:textId="77777777" w:rsidR="00755580" w:rsidRDefault="00755580" w:rsidP="00EB71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33F64"/>
    <w:multiLevelType w:val="hybridMultilevel"/>
    <w:tmpl w:val="650620E0"/>
    <w:lvl w:ilvl="0" w:tplc="A732BD6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62EB3"/>
    <w:multiLevelType w:val="hybridMultilevel"/>
    <w:tmpl w:val="A28E8EEC"/>
    <w:lvl w:ilvl="0" w:tplc="A732BD6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D4B6B"/>
    <w:multiLevelType w:val="hybridMultilevel"/>
    <w:tmpl w:val="0B0291F0"/>
    <w:lvl w:ilvl="0" w:tplc="0409001B">
      <w:start w:val="1"/>
      <w:numFmt w:val="thaiLett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60297"/>
    <w:multiLevelType w:val="hybridMultilevel"/>
    <w:tmpl w:val="37B0D2A0"/>
    <w:lvl w:ilvl="0" w:tplc="0409001B">
      <w:start w:val="1"/>
      <w:numFmt w:val="thaiLett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7666C"/>
    <w:multiLevelType w:val="hybridMultilevel"/>
    <w:tmpl w:val="321A70DC"/>
    <w:lvl w:ilvl="0" w:tplc="A732BD6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02158"/>
    <w:multiLevelType w:val="hybridMultilevel"/>
    <w:tmpl w:val="AB86D474"/>
    <w:lvl w:ilvl="0" w:tplc="A732BD6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B3FB3"/>
    <w:multiLevelType w:val="hybridMultilevel"/>
    <w:tmpl w:val="E782FEAA"/>
    <w:lvl w:ilvl="0" w:tplc="A732BD6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97E81"/>
    <w:multiLevelType w:val="hybridMultilevel"/>
    <w:tmpl w:val="988A520C"/>
    <w:lvl w:ilvl="0" w:tplc="2B0847A8">
      <w:start w:val="1"/>
      <w:numFmt w:val="thaiLetters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007CEF"/>
    <w:multiLevelType w:val="hybridMultilevel"/>
    <w:tmpl w:val="3AEAA32E"/>
    <w:lvl w:ilvl="0" w:tplc="A732BD6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4E32C5"/>
    <w:multiLevelType w:val="hybridMultilevel"/>
    <w:tmpl w:val="7EBA1A74"/>
    <w:lvl w:ilvl="0" w:tplc="0409001B">
      <w:start w:val="1"/>
      <w:numFmt w:val="thaiLett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0C1712"/>
    <w:multiLevelType w:val="hybridMultilevel"/>
    <w:tmpl w:val="CD969B80"/>
    <w:lvl w:ilvl="0" w:tplc="0409001B">
      <w:start w:val="1"/>
      <w:numFmt w:val="thaiLett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932D36"/>
    <w:multiLevelType w:val="hybridMultilevel"/>
    <w:tmpl w:val="F710DDC8"/>
    <w:lvl w:ilvl="0" w:tplc="ACC6CA42">
      <w:start w:val="1"/>
      <w:numFmt w:val="bullet"/>
      <w:lvlText w:val=""/>
      <w:lvlJc w:val="left"/>
      <w:pPr>
        <w:ind w:left="645" w:hanging="360"/>
      </w:pPr>
      <w:rPr>
        <w:rFonts w:ascii="Wingdings" w:eastAsia="Times New Roman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2" w15:restartNumberingAfterBreak="0">
    <w:nsid w:val="3C525A97"/>
    <w:multiLevelType w:val="hybridMultilevel"/>
    <w:tmpl w:val="408223F0"/>
    <w:lvl w:ilvl="0" w:tplc="A732BD6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FB3D82"/>
    <w:multiLevelType w:val="hybridMultilevel"/>
    <w:tmpl w:val="AFCA7A76"/>
    <w:lvl w:ilvl="0" w:tplc="0409001B">
      <w:start w:val="1"/>
      <w:numFmt w:val="thaiLett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E15CBD"/>
    <w:multiLevelType w:val="hybridMultilevel"/>
    <w:tmpl w:val="D932D53C"/>
    <w:lvl w:ilvl="0" w:tplc="0409001B">
      <w:start w:val="1"/>
      <w:numFmt w:val="thaiLett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4B7A09"/>
    <w:multiLevelType w:val="hybridMultilevel"/>
    <w:tmpl w:val="EBC8EBCC"/>
    <w:lvl w:ilvl="0" w:tplc="B7EC5F8C">
      <w:start w:val="1"/>
      <w:numFmt w:val="thaiLetters"/>
      <w:lvlText w:val="%1.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012630"/>
    <w:multiLevelType w:val="hybridMultilevel"/>
    <w:tmpl w:val="5D420844"/>
    <w:lvl w:ilvl="0" w:tplc="A732BD6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5D544B"/>
    <w:multiLevelType w:val="hybridMultilevel"/>
    <w:tmpl w:val="0ADA9DF6"/>
    <w:lvl w:ilvl="0" w:tplc="A732BD6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501C55"/>
    <w:multiLevelType w:val="hybridMultilevel"/>
    <w:tmpl w:val="0B0291F0"/>
    <w:lvl w:ilvl="0" w:tplc="0409001B">
      <w:start w:val="1"/>
      <w:numFmt w:val="thaiLett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D50462"/>
    <w:multiLevelType w:val="hybridMultilevel"/>
    <w:tmpl w:val="928A1F52"/>
    <w:lvl w:ilvl="0" w:tplc="A732BD6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B818B7"/>
    <w:multiLevelType w:val="hybridMultilevel"/>
    <w:tmpl w:val="AC5272F8"/>
    <w:lvl w:ilvl="0" w:tplc="A732BD6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BB0FD6"/>
    <w:multiLevelType w:val="hybridMultilevel"/>
    <w:tmpl w:val="E8CED5DE"/>
    <w:lvl w:ilvl="0" w:tplc="326EEDD6">
      <w:start w:val="1"/>
      <w:numFmt w:val="thaiLetters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230009"/>
    <w:multiLevelType w:val="hybridMultilevel"/>
    <w:tmpl w:val="EA461B54"/>
    <w:lvl w:ilvl="0" w:tplc="A732BD6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9B3F23"/>
    <w:multiLevelType w:val="hybridMultilevel"/>
    <w:tmpl w:val="CEBA5CA8"/>
    <w:lvl w:ilvl="0" w:tplc="0409001B">
      <w:start w:val="1"/>
      <w:numFmt w:val="thaiLetters"/>
      <w:lvlText w:val="%1."/>
      <w:lvlJc w:val="left"/>
      <w:pPr>
        <w:ind w:left="718" w:hanging="360"/>
      </w:p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4" w15:restartNumberingAfterBreak="0">
    <w:nsid w:val="7E112E64"/>
    <w:multiLevelType w:val="hybridMultilevel"/>
    <w:tmpl w:val="C6F07100"/>
    <w:lvl w:ilvl="0" w:tplc="A74EC836">
      <w:start w:val="1"/>
      <w:numFmt w:val="thaiLetters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4070242">
    <w:abstractNumId w:val="11"/>
  </w:num>
  <w:num w:numId="2" w16cid:durableId="187064556">
    <w:abstractNumId w:val="22"/>
  </w:num>
  <w:num w:numId="3" w16cid:durableId="211504459">
    <w:abstractNumId w:val="19"/>
  </w:num>
  <w:num w:numId="4" w16cid:durableId="1061094609">
    <w:abstractNumId w:val="0"/>
  </w:num>
  <w:num w:numId="5" w16cid:durableId="1288582981">
    <w:abstractNumId w:val="12"/>
  </w:num>
  <w:num w:numId="6" w16cid:durableId="956595420">
    <w:abstractNumId w:val="5"/>
  </w:num>
  <w:num w:numId="7" w16cid:durableId="1796867725">
    <w:abstractNumId w:val="4"/>
  </w:num>
  <w:num w:numId="8" w16cid:durableId="868906755">
    <w:abstractNumId w:val="1"/>
  </w:num>
  <w:num w:numId="9" w16cid:durableId="1316690063">
    <w:abstractNumId w:val="17"/>
  </w:num>
  <w:num w:numId="10" w16cid:durableId="1312055152">
    <w:abstractNumId w:val="16"/>
  </w:num>
  <w:num w:numId="11" w16cid:durableId="450321349">
    <w:abstractNumId w:val="7"/>
  </w:num>
  <w:num w:numId="12" w16cid:durableId="841238262">
    <w:abstractNumId w:val="8"/>
  </w:num>
  <w:num w:numId="13" w16cid:durableId="904798321">
    <w:abstractNumId w:val="24"/>
  </w:num>
  <w:num w:numId="14" w16cid:durableId="1532647058">
    <w:abstractNumId w:val="20"/>
  </w:num>
  <w:num w:numId="15" w16cid:durableId="1738937691">
    <w:abstractNumId w:val="6"/>
  </w:num>
  <w:num w:numId="16" w16cid:durableId="1528563637">
    <w:abstractNumId w:val="21"/>
  </w:num>
  <w:num w:numId="17" w16cid:durableId="540168271">
    <w:abstractNumId w:val="23"/>
  </w:num>
  <w:num w:numId="18" w16cid:durableId="1756629587">
    <w:abstractNumId w:val="2"/>
  </w:num>
  <w:num w:numId="19" w16cid:durableId="180364911">
    <w:abstractNumId w:val="18"/>
  </w:num>
  <w:num w:numId="20" w16cid:durableId="1402144068">
    <w:abstractNumId w:val="15"/>
  </w:num>
  <w:num w:numId="21" w16cid:durableId="382411667">
    <w:abstractNumId w:val="10"/>
  </w:num>
  <w:num w:numId="22" w16cid:durableId="552354886">
    <w:abstractNumId w:val="13"/>
  </w:num>
  <w:num w:numId="23" w16cid:durableId="1689332076">
    <w:abstractNumId w:val="14"/>
  </w:num>
  <w:num w:numId="24" w16cid:durableId="1675759198">
    <w:abstractNumId w:val="3"/>
  </w:num>
  <w:num w:numId="25" w16cid:durableId="180881828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EF2"/>
    <w:rsid w:val="00003364"/>
    <w:rsid w:val="00003D6F"/>
    <w:rsid w:val="00021494"/>
    <w:rsid w:val="00057452"/>
    <w:rsid w:val="00067741"/>
    <w:rsid w:val="000914B4"/>
    <w:rsid w:val="000C0E1D"/>
    <w:rsid w:val="000C2E04"/>
    <w:rsid w:val="000C51C5"/>
    <w:rsid w:val="000C7404"/>
    <w:rsid w:val="001116A2"/>
    <w:rsid w:val="00164F0C"/>
    <w:rsid w:val="00174EA1"/>
    <w:rsid w:val="00175612"/>
    <w:rsid w:val="0019040C"/>
    <w:rsid w:val="00194C9F"/>
    <w:rsid w:val="001F1257"/>
    <w:rsid w:val="001F1F1A"/>
    <w:rsid w:val="00215175"/>
    <w:rsid w:val="002439D8"/>
    <w:rsid w:val="00244B73"/>
    <w:rsid w:val="002524A6"/>
    <w:rsid w:val="0026140E"/>
    <w:rsid w:val="00272234"/>
    <w:rsid w:val="00283C02"/>
    <w:rsid w:val="002B0BD5"/>
    <w:rsid w:val="002D2456"/>
    <w:rsid w:val="002E461C"/>
    <w:rsid w:val="002F4343"/>
    <w:rsid w:val="00317077"/>
    <w:rsid w:val="00325408"/>
    <w:rsid w:val="00330947"/>
    <w:rsid w:val="00340EA1"/>
    <w:rsid w:val="00384403"/>
    <w:rsid w:val="00394B39"/>
    <w:rsid w:val="00395263"/>
    <w:rsid w:val="003E1D88"/>
    <w:rsid w:val="003E46FB"/>
    <w:rsid w:val="003E6AD6"/>
    <w:rsid w:val="003F6B6A"/>
    <w:rsid w:val="003F711A"/>
    <w:rsid w:val="0043296F"/>
    <w:rsid w:val="00473808"/>
    <w:rsid w:val="00481EA9"/>
    <w:rsid w:val="004A5907"/>
    <w:rsid w:val="004B5307"/>
    <w:rsid w:val="0050766A"/>
    <w:rsid w:val="00533E9D"/>
    <w:rsid w:val="00583CDF"/>
    <w:rsid w:val="00595EF2"/>
    <w:rsid w:val="005A6989"/>
    <w:rsid w:val="005D6794"/>
    <w:rsid w:val="005E5749"/>
    <w:rsid w:val="00613522"/>
    <w:rsid w:val="00676BDF"/>
    <w:rsid w:val="00684019"/>
    <w:rsid w:val="00700C68"/>
    <w:rsid w:val="007515E4"/>
    <w:rsid w:val="00755580"/>
    <w:rsid w:val="00776311"/>
    <w:rsid w:val="007855FF"/>
    <w:rsid w:val="00790B19"/>
    <w:rsid w:val="007A3DF1"/>
    <w:rsid w:val="007B5E46"/>
    <w:rsid w:val="007C3BE0"/>
    <w:rsid w:val="007E18AB"/>
    <w:rsid w:val="007E3AA1"/>
    <w:rsid w:val="00837BD0"/>
    <w:rsid w:val="008851D9"/>
    <w:rsid w:val="008A5220"/>
    <w:rsid w:val="008D5647"/>
    <w:rsid w:val="009140ED"/>
    <w:rsid w:val="009460A1"/>
    <w:rsid w:val="009576B9"/>
    <w:rsid w:val="0097557D"/>
    <w:rsid w:val="00976A2F"/>
    <w:rsid w:val="00992A9B"/>
    <w:rsid w:val="009A52A1"/>
    <w:rsid w:val="009D7F40"/>
    <w:rsid w:val="00A50D64"/>
    <w:rsid w:val="00A7353E"/>
    <w:rsid w:val="00A80326"/>
    <w:rsid w:val="00A90529"/>
    <w:rsid w:val="00A935B6"/>
    <w:rsid w:val="00AF7787"/>
    <w:rsid w:val="00B20FF0"/>
    <w:rsid w:val="00B30115"/>
    <w:rsid w:val="00B3779C"/>
    <w:rsid w:val="00B65338"/>
    <w:rsid w:val="00B660A3"/>
    <w:rsid w:val="00BA51ED"/>
    <w:rsid w:val="00BD0572"/>
    <w:rsid w:val="00BF1DF2"/>
    <w:rsid w:val="00C0473B"/>
    <w:rsid w:val="00CB54EC"/>
    <w:rsid w:val="00CF1A43"/>
    <w:rsid w:val="00D56815"/>
    <w:rsid w:val="00D675DA"/>
    <w:rsid w:val="00D8609B"/>
    <w:rsid w:val="00D96F23"/>
    <w:rsid w:val="00DF2B4E"/>
    <w:rsid w:val="00E013FA"/>
    <w:rsid w:val="00E305CD"/>
    <w:rsid w:val="00E469EB"/>
    <w:rsid w:val="00E55575"/>
    <w:rsid w:val="00E64DD2"/>
    <w:rsid w:val="00EB71D2"/>
    <w:rsid w:val="00EC13A5"/>
    <w:rsid w:val="00ED6432"/>
    <w:rsid w:val="00F06137"/>
    <w:rsid w:val="00F1114B"/>
    <w:rsid w:val="00F7114D"/>
    <w:rsid w:val="00F90B2B"/>
    <w:rsid w:val="00F9309E"/>
    <w:rsid w:val="00FB5EC1"/>
    <w:rsid w:val="00FE41F6"/>
    <w:rsid w:val="00FE4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20A4E6"/>
  <w15:chartTrackingRefBased/>
  <w15:docId w15:val="{5B0ECED9-BC68-4920-A76D-6441AE1F2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7F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44B73"/>
    <w:rPr>
      <w:rFonts w:ascii="Calibri" w:eastAsia="Calibri" w:hAnsi="Calibri" w:cs="Cordia New"/>
      <w:sz w:val="22"/>
      <w:szCs w:val="28"/>
    </w:rPr>
  </w:style>
  <w:style w:type="paragraph" w:styleId="a5">
    <w:name w:val="header"/>
    <w:basedOn w:val="a"/>
    <w:link w:val="a6"/>
    <w:uiPriority w:val="99"/>
    <w:rsid w:val="00EB71D2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link w:val="a5"/>
    <w:uiPriority w:val="99"/>
    <w:rsid w:val="00EB71D2"/>
    <w:rPr>
      <w:sz w:val="24"/>
      <w:szCs w:val="28"/>
    </w:rPr>
  </w:style>
  <w:style w:type="paragraph" w:styleId="a7">
    <w:name w:val="footer"/>
    <w:basedOn w:val="a"/>
    <w:link w:val="a8"/>
    <w:uiPriority w:val="99"/>
    <w:rsid w:val="00EB71D2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link w:val="a7"/>
    <w:uiPriority w:val="99"/>
    <w:rsid w:val="00EB71D2"/>
    <w:rPr>
      <w:sz w:val="24"/>
      <w:szCs w:val="28"/>
    </w:rPr>
  </w:style>
  <w:style w:type="paragraph" w:styleId="a9">
    <w:name w:val="List Paragraph"/>
    <w:basedOn w:val="a"/>
    <w:uiPriority w:val="34"/>
    <w:qFormat/>
    <w:rsid w:val="00FE422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customStyle="1" w:styleId="aa">
    <w:name w:val="คำตอบ ก ข ค ง"/>
    <w:basedOn w:val="a"/>
    <w:qFormat/>
    <w:rsid w:val="00394B39"/>
    <w:pPr>
      <w:tabs>
        <w:tab w:val="right" w:pos="308"/>
        <w:tab w:val="left" w:pos="434"/>
        <w:tab w:val="left" w:pos="686"/>
        <w:tab w:val="left" w:pos="2044"/>
        <w:tab w:val="left" w:pos="2240"/>
        <w:tab w:val="left" w:pos="5670"/>
        <w:tab w:val="left" w:pos="6096"/>
      </w:tabs>
      <w:ind w:left="709" w:hanging="709"/>
    </w:pPr>
    <w:rPr>
      <w:rFonts w:ascii="Browallia New" w:hAnsi="Browallia New" w:cs="Browallia New"/>
      <w:color w:val="000000"/>
      <w:sz w:val="28"/>
    </w:rPr>
  </w:style>
  <w:style w:type="paragraph" w:styleId="ab">
    <w:name w:val="Balloon Text"/>
    <w:basedOn w:val="a"/>
    <w:link w:val="ac"/>
    <w:rsid w:val="007E18AB"/>
    <w:rPr>
      <w:rFonts w:ascii="Leelawadee" w:hAnsi="Leelawadee"/>
      <w:sz w:val="18"/>
      <w:szCs w:val="22"/>
    </w:rPr>
  </w:style>
  <w:style w:type="character" w:customStyle="1" w:styleId="ac">
    <w:name w:val="ข้อความบอลลูน อักขระ"/>
    <w:basedOn w:val="a0"/>
    <w:link w:val="ab"/>
    <w:rsid w:val="007E18AB"/>
    <w:rPr>
      <w:rFonts w:ascii="Leelawadee" w:hAnsi="Leelawadee"/>
      <w:sz w:val="18"/>
      <w:szCs w:val="22"/>
    </w:rPr>
  </w:style>
  <w:style w:type="paragraph" w:customStyle="1" w:styleId="Default">
    <w:name w:val="Default"/>
    <w:rsid w:val="0097557D"/>
    <w:pPr>
      <w:autoSpaceDE w:val="0"/>
      <w:autoSpaceDN w:val="0"/>
      <w:adjustRightInd w:val="0"/>
    </w:pPr>
    <w:rPr>
      <w:rFonts w:ascii="TH Sarabun IPST Beta" w:eastAsiaTheme="minorHAnsi" w:hAnsiTheme="minorHAnsi" w:cs="TH Sarabun IPST Bet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oleObject" Target="embeddings/oleObject8.bin"/><Relationship Id="rId68" Type="http://schemas.openxmlformats.org/officeDocument/2006/relationships/image" Target="media/image50.w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oleObject" Target="embeddings/oleObject1.bin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6.png"/><Relationship Id="rId66" Type="http://schemas.openxmlformats.org/officeDocument/2006/relationships/image" Target="media/image48.pn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6.bin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oleObject" Target="embeddings/oleObject3.bin"/><Relationship Id="rId64" Type="http://schemas.openxmlformats.org/officeDocument/2006/relationships/oleObject" Target="embeddings/oleObject9.bin"/><Relationship Id="rId69" Type="http://schemas.openxmlformats.org/officeDocument/2006/relationships/oleObject" Target="embeddings/oleObject10.bin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5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wmf"/><Relationship Id="rId38" Type="http://schemas.microsoft.com/office/2007/relationships/hdphoto" Target="media/hdphoto1.wdp"/><Relationship Id="rId46" Type="http://schemas.openxmlformats.org/officeDocument/2006/relationships/image" Target="media/image36.png"/><Relationship Id="rId59" Type="http://schemas.microsoft.com/office/2007/relationships/hdphoto" Target="media/hdphoto2.wdp"/><Relationship Id="rId67" Type="http://schemas.openxmlformats.org/officeDocument/2006/relationships/image" Target="media/image49.pn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oleObject" Target="embeddings/oleObject7.bin"/><Relationship Id="rId70" Type="http://schemas.openxmlformats.org/officeDocument/2006/relationships/oleObject" Target="embeddings/oleObject11.bin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oleObject" Target="embeddings/oleObject4.bin"/><Relationship Id="rId10" Type="http://schemas.openxmlformats.org/officeDocument/2006/relationships/image" Target="media/image3.png"/><Relationship Id="rId31" Type="http://schemas.openxmlformats.org/officeDocument/2006/relationships/image" Target="media/image24.wmf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oleObject" Target="embeddings/oleObject5.bin"/><Relationship Id="rId65" Type="http://schemas.openxmlformats.org/officeDocument/2006/relationships/image" Target="media/image47.png"/><Relationship Id="rId73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34" Type="http://schemas.openxmlformats.org/officeDocument/2006/relationships/oleObject" Target="embeddings/oleObject2.bin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1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dent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9B8014FB-0729-4FD8-8D6B-A8C3AD219C91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8</TotalTime>
  <Pages>6</Pages>
  <Words>738</Words>
  <Characters>4207</Characters>
  <Application>Microsoft Office Word</Application>
  <DocSecurity>0</DocSecurity>
  <Lines>35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ตัวอย่าง  หัวกระดาษ   แบบทดสอบกลางภาคหรือปลายภาค   ใช้แบบฟอร์ม</vt:lpstr>
      <vt:lpstr>ตัวอย่าง  หัวกระดาษ   แบบทดสอบกลางภาคหรือปลายภาค   ใช้แบบฟอร์ม</vt:lpstr>
    </vt:vector>
  </TitlesOfParts>
  <Company/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ตัวอย่าง  หัวกระดาษ   แบบทดสอบกลางภาคหรือปลายภาค   ใช้แบบฟอร์ม</dc:title>
  <dc:subject/>
  <dc:creator>admin</dc:creator>
  <cp:keywords/>
  <dc:description/>
  <cp:lastModifiedBy>WINDOWS11</cp:lastModifiedBy>
  <cp:revision>2</cp:revision>
  <cp:lastPrinted>2023-03-08T08:09:00Z</cp:lastPrinted>
  <dcterms:created xsi:type="dcterms:W3CDTF">2023-03-08T08:10:00Z</dcterms:created>
  <dcterms:modified xsi:type="dcterms:W3CDTF">2023-03-08T08:10:00Z</dcterms:modified>
</cp:coreProperties>
</file>