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DDDCA" w14:textId="3471FC61" w:rsidR="00244B73" w:rsidRDefault="00244B73"/>
    <w:tbl>
      <w:tblPr>
        <w:tblW w:w="1059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528"/>
      </w:tblGrid>
      <w:tr w:rsidR="00244B73" w:rsidRPr="00962B82" w14:paraId="43082D60" w14:textId="77777777" w:rsidTr="0026140E">
        <w:trPr>
          <w:trHeight w:val="1284"/>
        </w:trPr>
        <w:tc>
          <w:tcPr>
            <w:tcW w:w="10598" w:type="dxa"/>
            <w:gridSpan w:val="2"/>
          </w:tcPr>
          <w:p w14:paraId="7CC26299" w14:textId="10FFD0F3" w:rsidR="00B65338" w:rsidRPr="00962B82" w:rsidRDefault="00962B82" w:rsidP="00003D6F">
            <w:pPr>
              <w:ind w:firstLine="720"/>
              <w:rPr>
                <w:rFonts w:ascii="Angsana New" w:hAnsi="Angsana New"/>
                <w:b/>
                <w:bCs/>
                <w:sz w:val="10"/>
                <w:szCs w:val="10"/>
              </w:rPr>
            </w:pPr>
            <w:r w:rsidRPr="00962B82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lang w:val="th-TH"/>
                <w14:ligatures w14:val="standardContextual"/>
              </w:rPr>
              <w:drawing>
                <wp:anchor distT="0" distB="0" distL="114300" distR="114300" simplePos="0" relativeHeight="251873792" behindDoc="0" locked="0" layoutInCell="1" allowOverlap="1" wp14:anchorId="4B3BBF4A" wp14:editId="533C4449">
                  <wp:simplePos x="0" y="0"/>
                  <wp:positionH relativeFrom="column">
                    <wp:posOffset>-41698</wp:posOffset>
                  </wp:positionH>
                  <wp:positionV relativeFrom="paragraph">
                    <wp:posOffset>-46355</wp:posOffset>
                  </wp:positionV>
                  <wp:extent cx="933450" cy="933450"/>
                  <wp:effectExtent l="0" t="0" r="0" b="0"/>
                  <wp:wrapNone/>
                  <wp:docPr id="1991317614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317614" name="รูปภาพ 1991317614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65338" w:rsidRPr="00962B82">
              <w:rPr>
                <w:rFonts w:ascii="Angsana New" w:hAnsi="Angsana New"/>
                <w:b/>
                <w:bCs/>
                <w:sz w:val="32"/>
                <w:szCs w:val="32"/>
              </w:rPr>
              <w:t xml:space="preserve">             </w:t>
            </w:r>
          </w:p>
          <w:p w14:paraId="484D8E14" w14:textId="3757CBA9" w:rsidR="00244B73" w:rsidRPr="00962B82" w:rsidRDefault="00244B73" w:rsidP="0026140E">
            <w:pPr>
              <w:tabs>
                <w:tab w:val="left" w:pos="1710"/>
              </w:tabs>
              <w:ind w:firstLine="1418"/>
              <w:contextualSpacing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แบบทดสอบวัดผล</w:t>
            </w:r>
            <w:r w:rsidR="0026140E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ปลาย</w:t>
            </w:r>
            <w:r w:rsidR="00B65338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ภาคเรียนที่ 1   </w:t>
            </w:r>
            <w:r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ปีการศึกษา  </w:t>
            </w:r>
            <w:r w:rsidRPr="00962B8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</w:t>
            </w:r>
            <w:r w:rsidR="0026140E" w:rsidRPr="00962B8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="00761C1A" w:rsidRPr="00962B8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 w:rsidRPr="00962B8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="00F90B2B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B65338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โรงเรีย</w:t>
            </w:r>
            <w:r w:rsidR="0026140E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</w:t>
            </w:r>
            <w:r w:rsidR="00962B82"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</w:t>
            </w:r>
          </w:p>
          <w:p w14:paraId="625070E7" w14:textId="14F77103" w:rsidR="00244B73" w:rsidRPr="00962B82" w:rsidRDefault="000C2E04" w:rsidP="00A85985">
            <w:pPr>
              <w:ind w:right="187" w:firstLine="720"/>
              <w:contextualSpacing/>
              <w:rPr>
                <w:rFonts w:ascii="Angsana New" w:hAnsi="Angsana New"/>
                <w:sz w:val="36"/>
                <w:szCs w:val="36"/>
              </w:rPr>
            </w:pPr>
            <w:r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</w:t>
            </w:r>
            <w:r w:rsidR="00962B82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  <w:r w:rsidR="00B660A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  <w:t xml:space="preserve"> </w:t>
            </w:r>
            <w:r w:rsidR="00B660A3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</w:t>
            </w:r>
            <w:r w:rsidR="004D4DEA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คณิตศาสตร์</w:t>
            </w:r>
            <w:r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B660A3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962B82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รหัสวิชา </w:t>
            </w:r>
            <w:r w:rsidR="00B660A3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</w:t>
            </w:r>
            <w:r w:rsidR="004D4DEA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ค</w:t>
            </w:r>
            <w:r w:rsidR="00B660A3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1</w:t>
            </w:r>
            <w:r w:rsidR="0028150F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6</w:t>
            </w:r>
            <w:r w:rsidR="004D4DEA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1</w:t>
            </w:r>
            <w:r w:rsidR="00B660A3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01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B65338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  <w:cs/>
              </w:rPr>
              <w:t xml:space="preserve"> </w:t>
            </w:r>
            <w:r w:rsidR="00962B82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   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  <w:r w:rsidR="0026140E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ประถม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ศึกษาปีที่</w:t>
            </w:r>
            <w:r w:rsidR="00B660A3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28150F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</w:r>
            <w:r w:rsidR="00B65338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</w:t>
            </w:r>
            <w:r w:rsidR="0026140E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26140E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="0026140E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แบบทดสอบมีทั้งหมด</w:t>
            </w:r>
            <w:r w:rsidR="002B0BD5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2B0BD5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</w:t>
            </w:r>
            <w:r w:rsidR="00AA1684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5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  <w:t xml:space="preserve"> </w:t>
            </w:r>
            <w:r w:rsidR="002B0BD5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  <w:t xml:space="preserve"> 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  <w:t xml:space="preserve"> 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หน้า    </w:t>
            </w:r>
            <w:r w:rsidR="00B65338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คะแนนเต็ม</w:t>
            </w:r>
            <w:r w:rsidR="00B660A3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</w:t>
            </w:r>
            <w:r w:rsidR="00AA1684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4</w:t>
            </w:r>
            <w:r w:rsidR="004C17D5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u w:val="dotted"/>
              </w:rPr>
              <w:t>0</w:t>
            </w:r>
            <w:r w:rsidR="00B660A3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="00B660A3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คะแนน</w:t>
            </w:r>
            <w:r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เวลา</w:t>
            </w:r>
            <w:r w:rsidR="00B660A3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 </w:t>
            </w:r>
            <w:r w:rsidR="00207DE7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9</w:t>
            </w:r>
            <w:r w:rsidR="00A85985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>0</w:t>
            </w:r>
            <w:r w:rsidR="00B660A3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dotted"/>
                <w:cs/>
              </w:rPr>
              <w:t xml:space="preserve">  </w:t>
            </w:r>
            <w:r w:rsidR="00B660A3" w:rsidRPr="00962B8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นาที</w:t>
            </w:r>
            <w:r w:rsidR="00244B73" w:rsidRPr="00962B82">
              <w:rPr>
                <w:rFonts w:ascii="Angsana New" w:hAnsi="Angsana New"/>
                <w:sz w:val="32"/>
                <w:szCs w:val="32"/>
                <w:cs/>
              </w:rPr>
              <w:t xml:space="preserve">    </w:t>
            </w:r>
          </w:p>
        </w:tc>
      </w:tr>
      <w:tr w:rsidR="00244B73" w:rsidRPr="00962B82" w14:paraId="4E77F78D" w14:textId="77777777" w:rsidTr="0026140E">
        <w:trPr>
          <w:trHeight w:val="858"/>
        </w:trPr>
        <w:tc>
          <w:tcPr>
            <w:tcW w:w="10598" w:type="dxa"/>
            <w:gridSpan w:val="2"/>
          </w:tcPr>
          <w:p w14:paraId="2BC1A573" w14:textId="3CDA202E" w:rsidR="00244B73" w:rsidRPr="00962B82" w:rsidRDefault="000C0E1D" w:rsidP="000C0E1D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</w:rPr>
            </w:pPr>
            <w:r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</w:t>
            </w:r>
            <w:r w:rsidR="00244B73" w:rsidRPr="00962B82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คำชี้แจง</w:t>
            </w:r>
          </w:p>
          <w:p w14:paraId="3EF503FF" w14:textId="37CEA073" w:rsidR="00244B73" w:rsidRPr="00962B82" w:rsidRDefault="00244B73" w:rsidP="00003D6F">
            <w:pPr>
              <w:ind w:firstLine="7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62B82">
              <w:rPr>
                <w:rFonts w:ascii="TH SarabunPSK" w:hAnsi="TH SarabunPSK" w:cs="TH SarabunPSK"/>
                <w:sz w:val="32"/>
                <w:szCs w:val="32"/>
                <w:cs/>
              </w:rPr>
              <w:t>1. ข้อสอบแบบปรนัย</w:t>
            </w:r>
            <w:r w:rsidR="009460A1" w:rsidRPr="00962B8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="00AA1684" w:rsidRPr="00962B82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="009460A1" w:rsidRPr="00962B8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hAnsi="TH SarabunPSK" w:cs="TH SarabunPSK"/>
                <w:sz w:val="32"/>
                <w:szCs w:val="32"/>
                <w:cs/>
              </w:rPr>
              <w:t>ข้อ</w:t>
            </w:r>
            <w:r w:rsidR="00970586"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รวม</w:t>
            </w:r>
            <w:r w:rsidRPr="00962B8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9460A1" w:rsidRPr="00962B8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A1684" w:rsidRPr="00962B82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="009460A1" w:rsidRPr="00962B82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962B8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คะแนน </w:t>
            </w:r>
            <w:r w:rsidR="004C17D5"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4C17D5" w:rsidRPr="00962B82">
              <w:rPr>
                <w:rFonts w:ascii="TH SarabunPSK" w:hAnsi="TH SarabunPSK" w:cs="TH SarabunPSK"/>
                <w:sz w:val="32"/>
                <w:szCs w:val="32"/>
                <w:cs/>
              </w:rPr>
              <w:t>ข้อสอบแบบ</w:t>
            </w:r>
            <w:r w:rsidR="004C17D5"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>อัต</w:t>
            </w:r>
            <w:r w:rsidR="004C17D5" w:rsidRPr="00962B82">
              <w:rPr>
                <w:rFonts w:ascii="TH SarabunPSK" w:hAnsi="TH SarabunPSK" w:cs="TH SarabunPSK"/>
                <w:sz w:val="32"/>
                <w:szCs w:val="32"/>
                <w:cs/>
              </w:rPr>
              <w:t>นัย</w:t>
            </w:r>
            <w:r w:rsidR="004C17D5" w:rsidRPr="00962B8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AA1684" w:rsidRPr="00962B82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4C17D5" w:rsidRPr="00962B8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C17D5" w:rsidRPr="00962B82">
              <w:rPr>
                <w:rFonts w:ascii="TH SarabunPSK" w:hAnsi="TH SarabunPSK" w:cs="TH SarabunPSK"/>
                <w:sz w:val="32"/>
                <w:szCs w:val="32"/>
                <w:cs/>
              </w:rPr>
              <w:t>ข้อ</w:t>
            </w:r>
            <w:r w:rsidR="004C17D5" w:rsidRPr="00962B82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970586"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รวม </w:t>
            </w:r>
            <w:r w:rsidR="00AA1684" w:rsidRPr="00962B82">
              <w:rPr>
                <w:rFonts w:ascii="TH SarabunPSK" w:hAnsi="TH SarabunPSK" w:cs="TH SarabunPSK"/>
                <w:sz w:val="32"/>
                <w:szCs w:val="32"/>
              </w:rPr>
              <w:t>15</w:t>
            </w:r>
            <w:r w:rsidR="004C17D5" w:rsidRPr="00962B82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4C17D5" w:rsidRPr="00962B82">
              <w:rPr>
                <w:rFonts w:ascii="TH SarabunPSK" w:hAnsi="TH SarabunPSK" w:cs="TH SarabunPSK"/>
                <w:sz w:val="32"/>
                <w:szCs w:val="32"/>
                <w:cs/>
              </w:rPr>
              <w:t>คะแนน</w:t>
            </w:r>
          </w:p>
          <w:p w14:paraId="58A71198" w14:textId="00A79368" w:rsidR="00244B73" w:rsidRPr="00962B82" w:rsidRDefault="00244B73" w:rsidP="00003D6F">
            <w:pPr>
              <w:ind w:firstLine="720"/>
              <w:rPr>
                <w:rFonts w:ascii="TH SarabunPSK" w:hAnsi="TH SarabunPSK" w:cs="TH SarabunPSK"/>
                <w:sz w:val="32"/>
                <w:szCs w:val="32"/>
              </w:rPr>
            </w:pPr>
            <w:r w:rsidRPr="00962B82"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962B82">
              <w:rPr>
                <w:rFonts w:ascii="TH SarabunPSK" w:hAnsi="TH SarabunPSK" w:cs="TH SarabunPSK"/>
                <w:sz w:val="32"/>
                <w:szCs w:val="32"/>
                <w:cs/>
              </w:rPr>
              <w:t>ให้นักเรียน</w:t>
            </w:r>
            <w:r w:rsidR="009460A1"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ระบาย</w:t>
            </w:r>
            <w:r w:rsidR="00614E2A"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และเขียน</w:t>
            </w:r>
            <w:r w:rsidRPr="00962B82">
              <w:rPr>
                <w:rFonts w:ascii="TH SarabunPSK" w:hAnsi="TH SarabunPSK" w:cs="TH SarabunPSK"/>
                <w:sz w:val="32"/>
                <w:szCs w:val="32"/>
                <w:cs/>
              </w:rPr>
              <w:t>คำตอบที่ถูกต้องลงในกระดาษคำ</w:t>
            </w:r>
            <w:r w:rsidR="00614E2A"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>ตอบ</w:t>
            </w:r>
          </w:p>
          <w:p w14:paraId="1C5AEAC2" w14:textId="4A28CA35" w:rsidR="0026140E" w:rsidRPr="00962B82" w:rsidRDefault="0026140E" w:rsidP="0026140E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62B82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962B82" w:rsidRPr="00962B82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962B82">
              <w:rPr>
                <w:rFonts w:ascii="TH SarabunPSK" w:hAnsi="TH SarabunPSK" w:cs="TH SarabunPSK"/>
                <w:sz w:val="32"/>
                <w:szCs w:val="32"/>
              </w:rPr>
              <w:t>…………………………………                    …………………………………                      …………………………………</w:t>
            </w:r>
          </w:p>
          <w:p w14:paraId="66ECD596" w14:textId="50A16428" w:rsidR="00244B73" w:rsidRPr="00962B82" w:rsidRDefault="00962B82" w:rsidP="0028150F">
            <w:pPr>
              <w:ind w:firstLine="426"/>
              <w:rPr>
                <w:rFonts w:ascii="TH SarabunPSK" w:hAnsi="TH SarabunPSK" w:cs="TH SarabunPSK"/>
                <w:sz w:val="32"/>
                <w:szCs w:val="32"/>
              </w:rPr>
            </w:pPr>
            <w:r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(.......................................)</w:t>
            </w:r>
            <w:r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</w:t>
            </w:r>
            <w:r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>(.......................................)</w:t>
            </w:r>
            <w:r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(.......................................)</w:t>
            </w:r>
            <w:r w:rsidR="0026140E" w:rsidRPr="00962B82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="0026140E"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ผู้ออกข้อสอบ                                  ผู้ตรวจสอบ                 </w:t>
            </w:r>
            <w:r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="0026140E"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ผู้อำนวยการโรงเรียน</w:t>
            </w:r>
          </w:p>
          <w:p w14:paraId="26CAD5C7" w14:textId="77777777" w:rsidR="0028150F" w:rsidRPr="00962B82" w:rsidRDefault="0028150F" w:rsidP="0028150F">
            <w:pPr>
              <w:ind w:firstLine="426"/>
              <w:rPr>
                <w:rFonts w:ascii="TH SarabunPSK" w:hAnsi="TH SarabunPSK" w:cs="TH SarabunPSK"/>
                <w:sz w:val="8"/>
                <w:szCs w:val="8"/>
              </w:rPr>
            </w:pPr>
          </w:p>
        </w:tc>
      </w:tr>
      <w:tr w:rsidR="00091582" w:rsidRPr="00962B82" w14:paraId="6EFC404F" w14:textId="77777777" w:rsidTr="00FE4222">
        <w:trPr>
          <w:trHeight w:val="858"/>
        </w:trPr>
        <w:tc>
          <w:tcPr>
            <w:tcW w:w="5070" w:type="dxa"/>
          </w:tcPr>
          <w:p w14:paraId="49459B28" w14:textId="77777777" w:rsidR="005858B8" w:rsidRPr="00962B82" w:rsidRDefault="005858B8" w:rsidP="005858B8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1. </w:t>
            </w:r>
            <w:proofErr w:type="spellStart"/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ห.ร</w:t>
            </w:r>
            <w:proofErr w:type="spellEnd"/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.ม. ของ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24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และ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36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มีค่าเท่าใด</w:t>
            </w:r>
          </w:p>
          <w:p w14:paraId="0E5E177D" w14:textId="15F3CB1A" w:rsidR="005858B8" w:rsidRPr="00962B82" w:rsidRDefault="005858B8" w:rsidP="005858B8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="00AA1684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8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="00AA1684"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72</w:t>
            </w:r>
          </w:p>
          <w:p w14:paraId="331CCF27" w14:textId="77777777" w:rsidR="005858B8" w:rsidRPr="00962B82" w:rsidRDefault="005858B8" w:rsidP="005858B8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4AB7D49A" w14:textId="77777777" w:rsidR="005858B8" w:rsidRPr="00962B82" w:rsidRDefault="005858B8" w:rsidP="005858B8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2. </w:t>
            </w:r>
            <w:proofErr w:type="spellStart"/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ค.ร.น</w:t>
            </w:r>
            <w:proofErr w:type="spellEnd"/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. ของ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6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และ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8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มีค่าเท่าใด</w:t>
            </w:r>
          </w:p>
          <w:p w14:paraId="0963E8A6" w14:textId="1804C865" w:rsidR="005858B8" w:rsidRPr="00962B82" w:rsidRDefault="005858B8" w:rsidP="005858B8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="00AA1684"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14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48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="00AA1684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24</w:t>
            </w:r>
          </w:p>
          <w:p w14:paraId="64A69900" w14:textId="77777777" w:rsidR="005858B8" w:rsidRPr="00962B82" w:rsidRDefault="005858B8" w:rsidP="005858B8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58E0CD78" w14:textId="77777777" w:rsidR="005858B8" w:rsidRPr="00962B82" w:rsidRDefault="005858B8" w:rsidP="005858B8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3.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นักเรียนคนหนึ่งแยกตัวประกอบได้ดังนี้</w:t>
            </w:r>
          </w:p>
          <w:p w14:paraId="150ED71B" w14:textId="0A67A860" w:rsidR="005858B8" w:rsidRPr="00962B82" w:rsidRDefault="009B015A" w:rsidP="005858B8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60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=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  <w:p w14:paraId="43375208" w14:textId="45B31F40" w:rsidR="005858B8" w:rsidRPr="00962B82" w:rsidRDefault="009B015A" w:rsidP="005858B8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36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=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</w:p>
          <w:p w14:paraId="3C52C3CA" w14:textId="77777777" w:rsidR="005858B8" w:rsidRPr="00962B82" w:rsidRDefault="005858B8" w:rsidP="005858B8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การหา </w:t>
            </w:r>
            <w:proofErr w:type="spellStart"/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ห.ร</w:t>
            </w:r>
            <w:proofErr w:type="spellEnd"/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.ม. ของ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36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และ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60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ในข้อใดถูกต้อง</w:t>
            </w:r>
          </w:p>
          <w:p w14:paraId="0FD253D3" w14:textId="7F4179F7" w:rsidR="009B015A" w:rsidRPr="00962B82" w:rsidRDefault="009B015A" w:rsidP="005858B8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ก.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=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ข.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=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  <w:p w14:paraId="4E2DEFC7" w14:textId="70472D92" w:rsidR="005858B8" w:rsidRPr="00962B82" w:rsidRDefault="009B015A" w:rsidP="005858B8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ค.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=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36</w:t>
            </w:r>
            <w:r w:rsidR="005858B8"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=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180</w:t>
            </w:r>
          </w:p>
          <w:p w14:paraId="376F2D71" w14:textId="77777777" w:rsidR="009B015A" w:rsidRPr="00962B82" w:rsidRDefault="009B015A" w:rsidP="005858B8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0D807E48" w14:textId="2637B661" w:rsidR="009B015A" w:rsidRPr="00962B82" w:rsidRDefault="009B015A" w:rsidP="009B015A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4.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ครูมีดินสอ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48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แท่ง และยางลบ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60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ก้อน ต้องการจัดเป็นชุดให้ได้จำนวนชุดมากที่สุด โดยแต่ละชุดมีดินสอเท่ากันและยางลบเท่ากัน และใช้ของหมดพอดี แต่ละชุด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จะมีดินสอและยางลบอย่างละเท่าใด</w:t>
            </w:r>
          </w:p>
          <w:p w14:paraId="15793925" w14:textId="0EE3519D" w:rsidR="009B015A" w:rsidRPr="00962B82" w:rsidRDefault="009B015A" w:rsidP="009B015A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ดินสอ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แท่ง และยางลบ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ก้อน</w:t>
            </w:r>
          </w:p>
          <w:p w14:paraId="669201A1" w14:textId="41BEB838" w:rsidR="009B015A" w:rsidRPr="00962B82" w:rsidRDefault="009B015A" w:rsidP="009B015A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ข. ดินสอ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แท่ง และยางลบ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ก้อน</w:t>
            </w:r>
          </w:p>
          <w:p w14:paraId="0A555861" w14:textId="4CAE216C" w:rsidR="009B015A" w:rsidRPr="00962B82" w:rsidRDefault="009B015A" w:rsidP="009B015A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ดินสอ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8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แท่ง และยางลบ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10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ก้อน</w:t>
            </w:r>
          </w:p>
          <w:p w14:paraId="0DED5E83" w14:textId="77777777" w:rsidR="00B9180C" w:rsidRPr="00962B82" w:rsidRDefault="009B015A" w:rsidP="009B015A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ดินสอ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12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แท่ง และยางลบ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12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ก้อน</w:t>
            </w:r>
          </w:p>
          <w:p w14:paraId="1236CC98" w14:textId="77777777" w:rsidR="0039127E" w:rsidRPr="00962B82" w:rsidRDefault="0039127E" w:rsidP="009B015A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0703A619" w14:textId="704B8C03" w:rsidR="0039127E" w:rsidRPr="00962B82" w:rsidRDefault="0039127E" w:rsidP="0039127E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lastRenderedPageBreak/>
              <w:t>9</w:t>
            </w: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. </w:t>
            </w:r>
            <w:r w:rsidRPr="00962B82">
              <w:rPr>
                <w:rFonts w:ascii="TH SarabunPSK" w:hAnsi="TH SarabunPSK" w:cs="TH SarabunPSK"/>
                <w:color w:val="auto"/>
                <w:position w:val="-30"/>
                <w:sz w:val="32"/>
                <w:szCs w:val="32"/>
                <w:cs/>
              </w:rPr>
              <w:object w:dxaOrig="1540" w:dyaOrig="760" w14:anchorId="50E2475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50" type="#_x0000_t75" style="width:72.65pt;height:37.55pt" o:ole="">
                  <v:imagedata r:id="rId9" o:title=""/>
                </v:shape>
                <o:OLEObject Type="Embed" ProgID="Equation.DSMT4" ShapeID="_x0000_i1250" DrawAspect="Content" ObjectID="_1851677938" r:id="rId10"/>
              </w:object>
            </w: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มีค่าเท่าใด</w:t>
            </w:r>
          </w:p>
          <w:p w14:paraId="6F2257BB" w14:textId="7096C655" w:rsidR="0039127E" w:rsidRPr="00962B82" w:rsidRDefault="0039127E" w:rsidP="0039127E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  ก.  </w:t>
            </w:r>
            <w:r w:rsidR="00F33E89" w:rsidRPr="00962B82">
              <w:rPr>
                <w:rFonts w:ascii="TH SarabunPSK" w:hAnsi="TH SarabunPSK" w:cs="TH SarabunPSK"/>
                <w:color w:val="auto"/>
                <w:position w:val="-30"/>
                <w:sz w:val="32"/>
                <w:szCs w:val="32"/>
                <w:cs/>
              </w:rPr>
              <w:object w:dxaOrig="340" w:dyaOrig="760" w14:anchorId="0FD021AE">
                <v:shape id="_x0000_i1253" type="#_x0000_t75" style="width:16.3pt;height:37.55pt" o:ole="">
                  <v:imagedata r:id="rId11" o:title=""/>
                </v:shape>
                <o:OLEObject Type="Embed" ProgID="Equation.DSMT4" ShapeID="_x0000_i1253" DrawAspect="Content" ObjectID="_1851677939" r:id="rId12"/>
              </w:object>
            </w:r>
            <w:r w:rsidR="00991920"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ab/>
            </w: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ข.  </w:t>
            </w:r>
            <w:r w:rsidR="00F33E89" w:rsidRPr="00962B82">
              <w:rPr>
                <w:rFonts w:ascii="TH SarabunPSK" w:hAnsi="TH SarabunPSK" w:cs="TH SarabunPSK"/>
                <w:color w:val="auto"/>
                <w:position w:val="-30"/>
                <w:sz w:val="32"/>
                <w:szCs w:val="32"/>
                <w:cs/>
              </w:rPr>
              <w:object w:dxaOrig="240" w:dyaOrig="760" w14:anchorId="13D7BB1C">
                <v:shape id="_x0000_i1252" type="#_x0000_t75" style="width:11.9pt;height:37.55pt" o:ole="">
                  <v:imagedata r:id="rId13" o:title=""/>
                </v:shape>
                <o:OLEObject Type="Embed" ProgID="Equation.DSMT4" ShapeID="_x0000_i1252" DrawAspect="Content" ObjectID="_1851677940" r:id="rId14"/>
              </w:object>
            </w:r>
          </w:p>
          <w:p w14:paraId="11CFD2EA" w14:textId="3A8B4AB1" w:rsidR="0039127E" w:rsidRPr="00962B82" w:rsidRDefault="0039127E" w:rsidP="0039127E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    </w:t>
            </w: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ค</w:t>
            </w: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.  </w:t>
            </w: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>1</w:t>
            </w:r>
            <w:r w:rsidR="00991920" w:rsidRPr="00962B82">
              <w:rPr>
                <w:rFonts w:ascii="TH SarabunPSK" w:hAnsi="TH SarabunPSK" w:cs="TH SarabunPSK"/>
                <w:color w:val="auto"/>
                <w:sz w:val="32"/>
                <w:szCs w:val="32"/>
              </w:rPr>
              <w:tab/>
            </w:r>
            <w:r w:rsidR="00991920" w:rsidRPr="00962B82">
              <w:rPr>
                <w:rFonts w:ascii="TH SarabunPSK" w:hAnsi="TH SarabunPSK" w:cs="TH SarabunPSK"/>
                <w:color w:val="auto"/>
                <w:sz w:val="32"/>
                <w:szCs w:val="32"/>
              </w:rPr>
              <w:tab/>
            </w:r>
            <w:r w:rsidR="00991920" w:rsidRPr="00962B82">
              <w:rPr>
                <w:rFonts w:ascii="TH SarabunPSK" w:hAnsi="TH SarabunPSK" w:cs="TH SarabunPSK"/>
                <w:color w:val="auto"/>
                <w:sz w:val="32"/>
                <w:szCs w:val="32"/>
              </w:rPr>
              <w:tab/>
            </w: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ง.  </w:t>
            </w:r>
            <w:r w:rsidRPr="00962B82">
              <w:rPr>
                <w:rFonts w:ascii="TH SarabunPSK" w:hAnsi="TH SarabunPSK" w:cs="TH SarabunPSK"/>
                <w:color w:val="auto"/>
                <w:position w:val="-30"/>
                <w:sz w:val="32"/>
                <w:szCs w:val="32"/>
                <w:cs/>
              </w:rPr>
              <w:object w:dxaOrig="340" w:dyaOrig="760" w14:anchorId="2464918E">
                <v:shape id="_x0000_i1251" type="#_x0000_t75" style="width:16.3pt;height:37.55pt" o:ole="">
                  <v:imagedata r:id="rId15" o:title=""/>
                </v:shape>
                <o:OLEObject Type="Embed" ProgID="Equation.DSMT4" ShapeID="_x0000_i1251" DrawAspect="Content" ObjectID="_1851677941" r:id="rId16"/>
              </w:object>
            </w:r>
          </w:p>
          <w:p w14:paraId="2ADB6CE4" w14:textId="23666F06" w:rsidR="00F33E89" w:rsidRPr="00962B82" w:rsidRDefault="00F33E89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10.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แม่มีแป้ง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B82">
              <w:rPr>
                <w:rFonts w:ascii="TH SarabunPSK" w:hAnsi="TH SarabunPSK" w:cs="TH SarabunPSK"/>
                <w:position w:val="-30"/>
                <w:sz w:val="32"/>
                <w:szCs w:val="32"/>
                <w:cs/>
              </w:rPr>
              <w:object w:dxaOrig="380" w:dyaOrig="760" w14:anchorId="11077ED3">
                <v:shape id="_x0000_i1254" type="#_x0000_t75" style="width:18.15pt;height:37.55pt" o:ole="">
                  <v:imagedata r:id="rId17" o:title=""/>
                </v:shape>
                <o:OLEObject Type="Embed" ProgID="Equation.DSMT4" ShapeID="_x0000_i1254" DrawAspect="Content" ObjectID="_1851677942" r:id="rId18"/>
              </w:objec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กิโลกรัม ใช้ทำขนมไป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hAnsi="TH SarabunPSK" w:cs="TH SarabunPSK"/>
                <w:position w:val="-30"/>
                <w:sz w:val="32"/>
                <w:szCs w:val="32"/>
                <w:cs/>
              </w:rPr>
              <w:object w:dxaOrig="240" w:dyaOrig="760" w14:anchorId="4FB69421">
                <v:shape id="_x0000_i1255" type="#_x0000_t75" style="width:11.9pt;height:37.55pt" o:ole="">
                  <v:imagedata r:id="rId19" o:title=""/>
                </v:shape>
                <o:OLEObject Type="Embed" ProgID="Equation.DSMT4" ShapeID="_x0000_i1255" DrawAspect="Content" ObjectID="_1851677943" r:id="rId20"/>
              </w:objec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ของแป้งทั้งหมด แล้วแบ่งแป้งที่เหลือใส่ถุง ถุงละ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hAnsi="TH SarabunPSK" w:cs="TH SarabunPSK"/>
                <w:position w:val="-30"/>
                <w:sz w:val="32"/>
                <w:szCs w:val="32"/>
                <w:cs/>
              </w:rPr>
              <w:object w:dxaOrig="340" w:dyaOrig="760" w14:anchorId="250543D8">
                <v:shape id="_x0000_i1256" type="#_x0000_t75" style="width:16.3pt;height:37.55pt" o:ole="">
                  <v:imagedata r:id="rId21" o:title=""/>
                </v:shape>
                <o:OLEObject Type="Embed" ProgID="Equation.DSMT4" ShapeID="_x0000_i1256" DrawAspect="Content" ObjectID="_1851677944" r:id="rId22"/>
              </w:objec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กิโลกรัม </w:t>
            </w:r>
          </w:p>
          <w:p w14:paraId="3E092AD2" w14:textId="76475D83" w:rsidR="00F33E89" w:rsidRPr="00962B82" w:rsidRDefault="00F33E89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จะได้กี่ถุง</w:t>
            </w:r>
          </w:p>
          <w:p w14:paraId="00BC8585" w14:textId="0831BCB7" w:rsidR="00F33E89" w:rsidRPr="00962B82" w:rsidRDefault="00F33E89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5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ถุง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7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ถุง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10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ถุง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11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ถุง</w:t>
            </w:r>
          </w:p>
          <w:p w14:paraId="7037EBE5" w14:textId="77777777" w:rsidR="00F33E89" w:rsidRPr="00962B82" w:rsidRDefault="00F33E89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3B0683C5" w14:textId="375A11FC" w:rsidR="00F33E89" w:rsidRPr="00962B82" w:rsidRDefault="00F33E89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. 4.8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÷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0.6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มีค่าเท่าใด</w:t>
            </w:r>
          </w:p>
          <w:p w14:paraId="5044D04C" w14:textId="77777777" w:rsidR="00991920" w:rsidRPr="00962B82" w:rsidRDefault="00F33E89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0.08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</w:p>
          <w:p w14:paraId="0F49A9B0" w14:textId="3CDE21A6" w:rsidR="00991920" w:rsidRPr="00962B82" w:rsidRDefault="00991920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F33E8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ข. </w:t>
            </w:r>
            <w:r w:rsidR="00F33E89" w:rsidRPr="00962B82">
              <w:rPr>
                <w:rFonts w:ascii="TH SarabunPSK" w:eastAsia="Calibri" w:hAnsi="TH SarabunPSK" w:cs="TH SarabunPSK"/>
                <w:sz w:val="32"/>
                <w:szCs w:val="32"/>
              </w:rPr>
              <w:t>0.8</w:t>
            </w:r>
            <w:r w:rsidR="00F33E89"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="00F33E8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F33E8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</w:t>
            </w:r>
            <w:r w:rsidR="00F33E89" w:rsidRPr="00962B82">
              <w:rPr>
                <w:rFonts w:ascii="TH SarabunPSK" w:eastAsia="Calibri" w:hAnsi="TH SarabunPSK" w:cs="TH SarabunPSK"/>
                <w:sz w:val="32"/>
                <w:szCs w:val="32"/>
              </w:rPr>
              <w:t>8</w:t>
            </w:r>
            <w:r w:rsidR="00F33E89"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="00F33E89"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="00F33E89"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="00F33E89"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</w:p>
          <w:p w14:paraId="03F9DF42" w14:textId="17FF6BFA" w:rsidR="00F33E89" w:rsidRPr="00962B82" w:rsidRDefault="00991920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="00F33E8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</w:t>
            </w:r>
            <w:r w:rsidR="00F33E89" w:rsidRPr="00962B82">
              <w:rPr>
                <w:rFonts w:ascii="TH SarabunPSK" w:eastAsia="Calibri" w:hAnsi="TH SarabunPSK" w:cs="TH SarabunPSK"/>
                <w:sz w:val="32"/>
                <w:szCs w:val="32"/>
              </w:rPr>
              <w:t>80</w:t>
            </w:r>
          </w:p>
          <w:p w14:paraId="39E42E02" w14:textId="77777777" w:rsidR="00F33E89" w:rsidRPr="00962B82" w:rsidRDefault="00F33E89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23F68D6B" w14:textId="44346767" w:rsidR="00F33E89" w:rsidRPr="00962B82" w:rsidRDefault="00F33E89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. 0.735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÷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0.7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มีค่าเท่าใด</w:t>
            </w:r>
          </w:p>
          <w:p w14:paraId="449BFC51" w14:textId="38B12577" w:rsidR="00F33E89" w:rsidRPr="00962B82" w:rsidRDefault="00F33E89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1.05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0.105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10.5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105</w:t>
            </w:r>
          </w:p>
          <w:p w14:paraId="1F5AD076" w14:textId="77777777" w:rsidR="00F33E89" w:rsidRPr="00962B82" w:rsidRDefault="00F33E89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2F2B7CFA" w14:textId="7F5B71FA" w:rsidR="00F33E89" w:rsidRPr="00962B82" w:rsidRDefault="00F33E89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ข้อใดมีผลหารเท่ากับ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3.6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÷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0.08</w:t>
            </w:r>
          </w:p>
          <w:p w14:paraId="32665C96" w14:textId="1CAD3440" w:rsidR="00F33E89" w:rsidRPr="00962B82" w:rsidRDefault="00F33E89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ก.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36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÷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8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=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sym w:font="Webdings" w:char="F031"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ข.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360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÷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0.8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=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sym w:font="Webdings" w:char="F031"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ค.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3.6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÷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8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=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sym w:font="Webdings" w:char="F031"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ง.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360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÷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8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=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sym w:font="Webdings" w:char="F031"/>
            </w:r>
          </w:p>
          <w:p w14:paraId="6E74D188" w14:textId="77777777" w:rsidR="001C4039" w:rsidRPr="00962B82" w:rsidRDefault="001C4039" w:rsidP="00F33E8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2B1D2073" w14:textId="0CBD4417" w:rsidR="001C4039" w:rsidRPr="00962B82" w:rsidRDefault="001C4039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. เชือกยาว 12.6 เมตร ตัดทิ้งส่วนที่ชำรุด 0.6 เมตร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แล้วนำส่วนที่เหลือตัดเป็นเส้น เส้นละ 0.75 เมตร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จะได้เชือกกี่เส้น</w:t>
            </w:r>
          </w:p>
          <w:p w14:paraId="6891A20F" w14:textId="77777777" w:rsidR="001C4039" w:rsidRPr="00962B82" w:rsidRDefault="001C4039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ก. 15 เส้น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26F8FCB6" w14:textId="36031A54" w:rsidR="001C4039" w:rsidRPr="00962B82" w:rsidRDefault="001C4039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ข. 16 เส้น</w:t>
            </w:r>
          </w:p>
          <w:p w14:paraId="4F46B503" w14:textId="77777777" w:rsidR="001C4039" w:rsidRPr="00962B82" w:rsidRDefault="001C4039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ค. 17 เส้น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</w:p>
          <w:p w14:paraId="58485CF5" w14:textId="669B05AF" w:rsidR="001C4039" w:rsidRPr="00962B82" w:rsidRDefault="001C4039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ง. 18 เส้น</w:t>
            </w:r>
          </w:p>
          <w:p w14:paraId="535C34BF" w14:textId="77777777" w:rsidR="0039127E" w:rsidRPr="00962B82" w:rsidRDefault="0039127E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74C83603" w14:textId="77777777" w:rsidR="00991920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  <w:p w14:paraId="2F4F4124" w14:textId="333AE99B" w:rsidR="00991920" w:rsidRPr="00962B82" w:rsidRDefault="00991920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lastRenderedPageBreak/>
              <w:t>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พิจารณาแบบรูป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ต่อไปนี้</w:t>
            </w:r>
          </w:p>
          <w:p w14:paraId="788408D9" w14:textId="34EA97D7" w:rsidR="00991920" w:rsidRPr="00962B82" w:rsidRDefault="00991920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       </w:t>
            </w:r>
            <w:proofErr w:type="gramStart"/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7,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12,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17,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22</w:t>
            </w:r>
            <w:proofErr w:type="gramEnd"/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</w:p>
          <w:p w14:paraId="4609FC48" w14:textId="4CABDE82" w:rsidR="00991920" w:rsidRPr="00962B82" w:rsidRDefault="00991920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จำนวนถัดไปคือข้อใด</w:t>
            </w:r>
          </w:p>
          <w:p w14:paraId="20017589" w14:textId="77777777" w:rsidR="00AA1684" w:rsidRPr="00962B82" w:rsidRDefault="00991920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24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</w:p>
          <w:p w14:paraId="656AA34E" w14:textId="133F4258" w:rsidR="00AA1684" w:rsidRPr="00962B82" w:rsidRDefault="00AA1684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>25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>26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</w:p>
          <w:p w14:paraId="08202848" w14:textId="4707D9E7" w:rsidR="00991920" w:rsidRPr="00962B82" w:rsidRDefault="00AA1684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>27</w:t>
            </w:r>
          </w:p>
          <w:p w14:paraId="7DA4F7B7" w14:textId="77777777" w:rsidR="00991920" w:rsidRPr="00962B82" w:rsidRDefault="00991920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564A2008" w14:textId="77DA9F73" w:rsidR="00991920" w:rsidRPr="00962B82" w:rsidRDefault="00991920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22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พิจารณาแบบรูป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</w:p>
          <w:p w14:paraId="2B621BE7" w14:textId="20D10935" w:rsidR="00991920" w:rsidRPr="00962B82" w:rsidRDefault="00991920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            </w:t>
            </w:r>
            <w:proofErr w:type="gramStart"/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3,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6,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12,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24</w:t>
            </w:r>
            <w:proofErr w:type="gramEnd"/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…</w:t>
            </w:r>
          </w:p>
          <w:p w14:paraId="54B608A1" w14:textId="340127D6" w:rsidR="00991920" w:rsidRPr="00962B82" w:rsidRDefault="00991920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จำนวนถัดไปคือข้อใด</w:t>
            </w:r>
          </w:p>
          <w:p w14:paraId="58A773F1" w14:textId="77777777" w:rsidR="00AA1684" w:rsidRPr="00962B82" w:rsidRDefault="00991920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30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4B7696E7" w14:textId="3CE0912D" w:rsidR="00AA1684" w:rsidRPr="00962B82" w:rsidRDefault="00AA1684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>36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>48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6675E459" w14:textId="1F87EECA" w:rsidR="00991920" w:rsidRPr="00962B82" w:rsidRDefault="00AA1684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>72</w:t>
            </w:r>
          </w:p>
          <w:p w14:paraId="3EC95439" w14:textId="77777777" w:rsidR="00841949" w:rsidRPr="00962B82" w:rsidRDefault="00841949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53C61EB2" w14:textId="799565AB" w:rsidR="00991920" w:rsidRPr="00962B82" w:rsidRDefault="00750682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23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นำไม้ขีดไฟมาเรียงเป็นรูปสี่เหลี่ยมจัตุรัสต่อกันเป็นแถวตรง โดยรูปที่อยู่ติดกันใช้ด้านร่วมกัน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1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ด้าน หากเรียง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1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รูป ใช้ไม้ขีดไฟ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4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ก้าน เรียง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2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รูป ใช้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7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ก้าน และเรียง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3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รูป ใช้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10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ก้าน ถ้าเรียง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8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รูป จะใช้ไม้ขีดไฟกี่ก้าน</w:t>
            </w:r>
          </w:p>
          <w:p w14:paraId="3598B88A" w14:textId="77777777" w:rsidR="00AA1684" w:rsidRPr="00962B82" w:rsidRDefault="00750682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25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ก้าน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0A3C66E3" w14:textId="2532DE8B" w:rsidR="00AA1684" w:rsidRPr="00962B82" w:rsidRDefault="00AA1684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24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ก้าน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="00750682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28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ก้าน</w:t>
            </w:r>
            <w:r w:rsidR="00750682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750682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750682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</w:p>
          <w:p w14:paraId="72946FDF" w14:textId="4A43C6EA" w:rsidR="00991920" w:rsidRPr="00962B82" w:rsidRDefault="00AA1684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32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ก้าน</w:t>
            </w:r>
          </w:p>
          <w:p w14:paraId="4D31E823" w14:textId="77777777" w:rsidR="00750682" w:rsidRPr="00962B82" w:rsidRDefault="00750682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5EECEC25" w14:textId="77777777" w:rsidR="00750682" w:rsidRPr="00962B82" w:rsidRDefault="00750682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24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หอประชุมจัดเก้าอี้แถวแรก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12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ตัว และแต่ละแถวถัดไปมีเก้าอี้มากกว่าแถวก่อนหน้า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4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ตัว แถวที่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9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มีเก้าอี้</w:t>
            </w:r>
          </w:p>
          <w:p w14:paraId="4394BCB7" w14:textId="7F32E7A0" w:rsidR="00991920" w:rsidRPr="00962B82" w:rsidRDefault="00991920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กี่ตัว</w:t>
            </w:r>
          </w:p>
          <w:p w14:paraId="3C189850" w14:textId="16545E4E" w:rsidR="00991920" w:rsidRPr="00962B82" w:rsidRDefault="00750682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36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ตัว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40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ตัว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48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ตัว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44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ตัว</w:t>
            </w:r>
          </w:p>
          <w:p w14:paraId="47A0CF06" w14:textId="77777777" w:rsidR="00750682" w:rsidRPr="00962B82" w:rsidRDefault="00750682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16981B1E" w14:textId="218CF459" w:rsidR="00991920" w:rsidRPr="00962B82" w:rsidRDefault="00750682" w:rsidP="00991920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>25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กล้าออมเงินวันแรก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5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บาท และเพิ่มจำนวนเงินที่ออมจากวันก่อนหน้าวันละ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5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บาท เมื่อครบ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10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วัน กล้าออมเงินรวมทั้งหมดกี่บาท</w:t>
            </w:r>
          </w:p>
          <w:p w14:paraId="147D8B48" w14:textId="7CE0F21F" w:rsidR="00991920" w:rsidRPr="00962B82" w:rsidRDefault="00750682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250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บาท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275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บาท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300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บาท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500 </w:t>
            </w:r>
            <w:r w:rsidR="00991920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บาท</w:t>
            </w:r>
          </w:p>
        </w:tc>
        <w:tc>
          <w:tcPr>
            <w:tcW w:w="5528" w:type="dxa"/>
          </w:tcPr>
          <w:p w14:paraId="46DC0CC6" w14:textId="77777777" w:rsidR="009B015A" w:rsidRPr="00962B82" w:rsidRDefault="009B015A" w:rsidP="009B015A">
            <w:pPr>
              <w:tabs>
                <w:tab w:val="left" w:pos="284"/>
                <w:tab w:val="left" w:pos="567"/>
                <w:tab w:val="left" w:pos="720"/>
                <w:tab w:val="left" w:pos="2880"/>
              </w:tabs>
              <w:ind w:right="-165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 xml:space="preserve">5. รถโดยสารสามสายออกจากสถานีทุก ๆ 12 นาที 18 นาที </w:t>
            </w:r>
          </w:p>
          <w:p w14:paraId="55FBE8BA" w14:textId="77777777" w:rsidR="009B015A" w:rsidRPr="00962B82" w:rsidRDefault="009B015A" w:rsidP="009B015A">
            <w:pPr>
              <w:tabs>
                <w:tab w:val="left" w:pos="284"/>
                <w:tab w:val="left" w:pos="567"/>
                <w:tab w:val="left" w:pos="720"/>
                <w:tab w:val="left" w:pos="2880"/>
              </w:tabs>
              <w:ind w:right="-165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และ 30 นาที ตามลำดับ หากทั้งสามสายออกพร้อมกันเวลา </w:t>
            </w:r>
          </w:p>
          <w:p w14:paraId="5B0E80FB" w14:textId="02E2E871" w:rsidR="009B015A" w:rsidRPr="00962B82" w:rsidRDefault="009B015A" w:rsidP="009B015A">
            <w:pPr>
              <w:tabs>
                <w:tab w:val="left" w:pos="284"/>
                <w:tab w:val="left" w:pos="567"/>
                <w:tab w:val="left" w:pos="720"/>
                <w:tab w:val="left" w:pos="2880"/>
              </w:tabs>
              <w:ind w:right="-165"/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08.00 น. จะออกพร้อมกันครั้งถัดไปเวลาใด</w:t>
            </w:r>
          </w:p>
          <w:p w14:paraId="2D4B6EB7" w14:textId="725DE4CB" w:rsidR="009B015A" w:rsidRPr="00962B82" w:rsidRDefault="009B015A" w:rsidP="009B015A">
            <w:pPr>
              <w:tabs>
                <w:tab w:val="left" w:pos="284"/>
                <w:tab w:val="left" w:pos="567"/>
                <w:tab w:val="left" w:pos="720"/>
                <w:tab w:val="left" w:pos="2880"/>
              </w:tabs>
              <w:ind w:right="-165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ก. 08.30 น.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ข. 09.00 น.</w:t>
            </w:r>
          </w:p>
          <w:p w14:paraId="150DE202" w14:textId="171F261A" w:rsidR="009F1EA0" w:rsidRPr="00962B82" w:rsidRDefault="009B015A" w:rsidP="009B015A">
            <w:pPr>
              <w:tabs>
                <w:tab w:val="left" w:pos="284"/>
                <w:tab w:val="left" w:pos="567"/>
                <w:tab w:val="left" w:pos="720"/>
                <w:tab w:val="left" w:pos="2880"/>
              </w:tabs>
              <w:ind w:right="-165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ค. 11.00 น.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ง. 14.00 น.</w:t>
            </w:r>
          </w:p>
          <w:p w14:paraId="2165C903" w14:textId="77777777" w:rsidR="009B015A" w:rsidRPr="00962B82" w:rsidRDefault="009B015A" w:rsidP="009B015A">
            <w:pPr>
              <w:tabs>
                <w:tab w:val="left" w:pos="284"/>
                <w:tab w:val="left" w:pos="567"/>
                <w:tab w:val="left" w:pos="720"/>
                <w:tab w:val="left" w:pos="2880"/>
              </w:tabs>
              <w:ind w:right="-165"/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436647FA" w14:textId="77777777" w:rsidR="009B015A" w:rsidRPr="00962B82" w:rsidRDefault="009B015A" w:rsidP="009B015A">
            <w:pPr>
              <w:tabs>
                <w:tab w:val="left" w:pos="284"/>
                <w:tab w:val="left" w:pos="567"/>
                <w:tab w:val="left" w:pos="720"/>
                <w:tab w:val="left" w:pos="2880"/>
              </w:tabs>
              <w:ind w:right="-165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ข้อใดแสดงการเปรียบเทียบเศษส่วนได้ถูกต้อง</w:t>
            </w:r>
          </w:p>
          <w:p w14:paraId="54F000EC" w14:textId="21056BB8" w:rsidR="009B015A" w:rsidRPr="00962B82" w:rsidRDefault="009B015A" w:rsidP="009B015A">
            <w:pPr>
              <w:pStyle w:val="Default"/>
              <w:rPr>
                <w:rFonts w:ascii="TH SarabunPSK" w:hAnsi="TH SarabunPSK" w:cs="TH SarabunPSK" w:hint="cs"/>
                <w:color w:val="auto"/>
                <w:sz w:val="32"/>
                <w:szCs w:val="32"/>
              </w:rPr>
            </w:pPr>
            <w:r w:rsidRPr="00962B82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  </w:t>
            </w: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ก.   </w:t>
            </w:r>
            <w:r w:rsidRPr="00962B82">
              <w:rPr>
                <w:rFonts w:ascii="TH SarabunPSK" w:hAnsi="TH SarabunPSK" w:cs="TH SarabunPSK"/>
                <w:color w:val="auto"/>
                <w:position w:val="-30"/>
                <w:sz w:val="32"/>
                <w:szCs w:val="32"/>
                <w:cs/>
              </w:rPr>
              <w:object w:dxaOrig="800" w:dyaOrig="760" w14:anchorId="45E418E3">
                <v:shape id="_x0000_i1036" type="#_x0000_t75" style="width:39.45pt;height:37.55pt" o:ole="">
                  <v:imagedata r:id="rId23" o:title=""/>
                </v:shape>
                <o:OLEObject Type="Embed" ProgID="Equation.DSMT4" ShapeID="_x0000_i1036" DrawAspect="Content" ObjectID="_1851677945" r:id="rId24"/>
              </w:object>
            </w: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              </w:t>
            </w:r>
            <w:r w:rsidR="00E17CBB" w:rsidRPr="00962B82">
              <w:rPr>
                <w:rFonts w:ascii="TH SarabunPSK" w:hAnsi="TH SarabunPSK" w:cs="TH SarabunPSK"/>
                <w:color w:val="auto"/>
                <w:sz w:val="32"/>
                <w:szCs w:val="32"/>
              </w:rPr>
              <w:tab/>
            </w: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ข.  </w:t>
            </w:r>
            <w:r w:rsidR="00E17CBB" w:rsidRPr="00962B82">
              <w:rPr>
                <w:rFonts w:ascii="TH SarabunPSK" w:hAnsi="TH SarabunPSK" w:cs="TH SarabunPSK"/>
                <w:color w:val="auto"/>
                <w:position w:val="-30"/>
                <w:sz w:val="32"/>
                <w:szCs w:val="32"/>
                <w:cs/>
              </w:rPr>
              <w:object w:dxaOrig="800" w:dyaOrig="760" w14:anchorId="5A9B98DA">
                <v:shape id="_x0000_i1038" type="#_x0000_t75" style="width:40.05pt;height:37.55pt" o:ole="">
                  <v:imagedata r:id="rId25" o:title=""/>
                </v:shape>
                <o:OLEObject Type="Embed" ProgID="Equation.DSMT4" ShapeID="_x0000_i1038" DrawAspect="Content" ObjectID="_1851677946" r:id="rId26"/>
              </w:object>
            </w:r>
          </w:p>
          <w:p w14:paraId="1660460A" w14:textId="68023521" w:rsidR="009B015A" w:rsidRPr="00962B82" w:rsidRDefault="009B015A" w:rsidP="009B015A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ค.  </w:t>
            </w:r>
            <w:r w:rsidR="00E17CBB" w:rsidRPr="00962B82">
              <w:rPr>
                <w:rFonts w:ascii="TH SarabunPSK" w:hAnsi="TH SarabunPSK" w:cs="TH SarabunPSK"/>
                <w:color w:val="auto"/>
                <w:position w:val="-30"/>
                <w:sz w:val="32"/>
                <w:szCs w:val="32"/>
                <w:cs/>
              </w:rPr>
              <w:object w:dxaOrig="800" w:dyaOrig="760" w14:anchorId="1E43BB9D">
                <v:shape id="_x0000_i1040" type="#_x0000_t75" style="width:40.7pt;height:37.55pt" o:ole="">
                  <v:imagedata r:id="rId27" o:title=""/>
                </v:shape>
                <o:OLEObject Type="Embed" ProgID="Equation.DSMT4" ShapeID="_x0000_i1040" DrawAspect="Content" ObjectID="_1851677947" r:id="rId28"/>
              </w:object>
            </w: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</w:rPr>
              <w:t xml:space="preserve">      </w:t>
            </w: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     </w:t>
            </w:r>
            <w:r w:rsidRPr="00962B82">
              <w:rPr>
                <w:rFonts w:ascii="TH SarabunPSK" w:hAnsi="TH SarabunPSK" w:cs="TH SarabunPSK" w:hint="cs"/>
                <w:color w:val="auto"/>
                <w:sz w:val="32"/>
                <w:szCs w:val="32"/>
                <w:cs/>
              </w:rPr>
              <w:t xml:space="preserve"> </w:t>
            </w: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  </w:t>
            </w:r>
            <w:r w:rsidR="00E17CBB"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ab/>
            </w:r>
            <w:r w:rsidRPr="00962B82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ง.   </w:t>
            </w:r>
            <w:r w:rsidR="00E17CBB" w:rsidRPr="00962B82">
              <w:rPr>
                <w:rFonts w:ascii="TH SarabunPSK" w:hAnsi="TH SarabunPSK" w:cs="TH SarabunPSK"/>
                <w:color w:val="auto"/>
                <w:position w:val="-30"/>
                <w:sz w:val="32"/>
                <w:szCs w:val="32"/>
                <w:cs/>
              </w:rPr>
              <w:object w:dxaOrig="800" w:dyaOrig="760" w14:anchorId="27813666">
                <v:shape id="_x0000_i1042" type="#_x0000_t75" style="width:40.7pt;height:37.55pt" o:ole="">
                  <v:imagedata r:id="rId29" o:title=""/>
                </v:shape>
                <o:OLEObject Type="Embed" ProgID="Equation.DSMT4" ShapeID="_x0000_i1042" DrawAspect="Content" ObjectID="_1851677948" r:id="rId30"/>
              </w:object>
            </w:r>
          </w:p>
          <w:p w14:paraId="1E2CD410" w14:textId="77777777" w:rsidR="00E17CBB" w:rsidRPr="00962B82" w:rsidRDefault="00E17CBB" w:rsidP="00E17CBB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4C494F7D" w14:textId="6B4D33E8" w:rsidR="00E17CBB" w:rsidRPr="00962B82" w:rsidRDefault="00E17CBB" w:rsidP="00E17CB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962B8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962B82">
              <w:rPr>
                <w:rFonts w:ascii="TH SarabunPSK" w:hAnsi="TH SarabunPSK" w:cs="TH SarabunPSK"/>
                <w:position w:val="-30"/>
                <w:sz w:val="32"/>
                <w:szCs w:val="32"/>
                <w:cs/>
              </w:rPr>
              <w:object w:dxaOrig="340" w:dyaOrig="760" w14:anchorId="7D3FC37E">
                <v:shape id="_x0000_i1056" type="#_x0000_t75" style="width:16.3pt;height:37.55pt" o:ole="">
                  <v:imagedata r:id="rId31" o:title=""/>
                </v:shape>
                <o:OLEObject Type="Embed" ProgID="Equation.DSMT4" ShapeID="_x0000_i1056" DrawAspect="Content" ObjectID="_1851677949" r:id="rId32"/>
              </w:object>
            </w:r>
            <w:r w:rsidRPr="00962B8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>+</w:t>
            </w:r>
            <w:r w:rsidRPr="00962B8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962B82">
              <w:rPr>
                <w:rFonts w:ascii="TH SarabunPSK" w:hAnsi="TH SarabunPSK" w:cs="TH SarabunPSK"/>
                <w:position w:val="-30"/>
                <w:sz w:val="32"/>
                <w:szCs w:val="32"/>
                <w:cs/>
              </w:rPr>
              <w:object w:dxaOrig="240" w:dyaOrig="760" w14:anchorId="123BB455">
                <v:shape id="_x0000_i1058" type="#_x0000_t75" style="width:12.5pt;height:37.55pt" o:ole="">
                  <v:imagedata r:id="rId33" o:title=""/>
                </v:shape>
                <o:OLEObject Type="Embed" ProgID="Equation.DSMT4" ShapeID="_x0000_i1058" DrawAspect="Content" ObjectID="_1851677950" r:id="rId34"/>
              </w:object>
            </w:r>
            <w:r w:rsidRPr="00962B8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มีค่าเท่าใด</w:t>
            </w:r>
          </w:p>
          <w:p w14:paraId="337B5C08" w14:textId="3683F27B" w:rsidR="00E17CBB" w:rsidRPr="00962B82" w:rsidRDefault="00E17CBB" w:rsidP="00E17CBB">
            <w:pPr>
              <w:pStyle w:val="a9"/>
              <w:numPr>
                <w:ilvl w:val="0"/>
                <w:numId w:val="11"/>
              </w:num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962B82">
              <w:rPr>
                <w:rFonts w:ascii="TH SarabunPSK" w:hAnsi="TH SarabunPSK" w:cs="TH SarabunPSK"/>
                <w:position w:val="-30"/>
                <w:sz w:val="32"/>
                <w:szCs w:val="32"/>
                <w:cs/>
              </w:rPr>
              <w:object w:dxaOrig="340" w:dyaOrig="760" w14:anchorId="1781E897">
                <v:shape id="_x0000_i1060" type="#_x0000_t75" style="width:18.15pt;height:37.55pt" o:ole="">
                  <v:imagedata r:id="rId35" o:title=""/>
                </v:shape>
                <o:OLEObject Type="Embed" ProgID="Equation.DSMT4" ShapeID="_x0000_i1060" DrawAspect="Content" ObjectID="_1851677951" r:id="rId36"/>
              </w:object>
            </w:r>
            <w:r w:rsidRPr="00962B8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ข.  </w:t>
            </w:r>
            <w:r w:rsidRPr="00962B82">
              <w:rPr>
                <w:rFonts w:ascii="TH SarabunPSK" w:hAnsi="TH SarabunPSK" w:cs="TH SarabunPSK"/>
                <w:position w:val="-30"/>
                <w:sz w:val="32"/>
                <w:szCs w:val="32"/>
                <w:cs/>
              </w:rPr>
              <w:object w:dxaOrig="340" w:dyaOrig="760" w14:anchorId="6DC495CF">
                <v:shape id="_x0000_i1062" type="#_x0000_t75" style="width:16.9pt;height:37.55pt" o:ole="">
                  <v:imagedata r:id="rId37" o:title=""/>
                </v:shape>
                <o:OLEObject Type="Embed" ProgID="Equation.DSMT4" ShapeID="_x0000_i1062" DrawAspect="Content" ObjectID="_1851677952" r:id="rId38"/>
              </w:object>
            </w:r>
          </w:p>
          <w:p w14:paraId="1E866EC8" w14:textId="2B33A33B" w:rsidR="00E17CBB" w:rsidRPr="00962B82" w:rsidRDefault="00962B82" w:rsidP="00962B82">
            <w:pPr>
              <w:pStyle w:val="a9"/>
              <w:spacing w:after="0"/>
              <w:ind w:hanging="276"/>
              <w:rPr>
                <w:rFonts w:ascii="TH SarabunPSK" w:hAnsi="TH SarabunPSK" w:cs="TH SarabunPSK"/>
                <w:sz w:val="32"/>
                <w:szCs w:val="32"/>
              </w:rPr>
            </w:pPr>
            <w:r w:rsidRPr="00962B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ค. </w:t>
            </w:r>
            <w:r w:rsidR="00E17CBB" w:rsidRPr="00962B82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E17CBB" w:rsidRPr="00962B8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E17CBB" w:rsidRPr="00962B8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E17CBB" w:rsidRPr="00962B82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E17CBB" w:rsidRPr="00962B8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ง.  </w:t>
            </w:r>
            <w:r w:rsidR="00E17CBB" w:rsidRPr="00962B82">
              <w:rPr>
                <w:rFonts w:ascii="TH SarabunPSK" w:hAnsi="TH SarabunPSK" w:cs="TH SarabunPSK"/>
                <w:position w:val="-30"/>
                <w:sz w:val="32"/>
                <w:szCs w:val="32"/>
                <w:cs/>
              </w:rPr>
              <w:object w:dxaOrig="380" w:dyaOrig="760" w14:anchorId="7F1B1032">
                <v:shape id="_x0000_i1278" type="#_x0000_t75" style="width:19.4pt;height:37.55pt" o:ole="">
                  <v:imagedata r:id="rId39" o:title=""/>
                </v:shape>
                <o:OLEObject Type="Embed" ProgID="Equation.DSMT4" ShapeID="_x0000_i1278" DrawAspect="Content" ObjectID="_1851677953" r:id="rId40"/>
              </w:object>
            </w:r>
          </w:p>
          <w:p w14:paraId="6472C802" w14:textId="77777777" w:rsidR="00E17CBB" w:rsidRPr="00962B82" w:rsidRDefault="00E17CBB" w:rsidP="00E17CBB">
            <w:pPr>
              <w:tabs>
                <w:tab w:val="left" w:pos="284"/>
                <w:tab w:val="left" w:pos="567"/>
                <w:tab w:val="left" w:pos="720"/>
                <w:tab w:val="left" w:pos="2880"/>
              </w:tabs>
              <w:ind w:right="-165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8.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ในการแข่งขันวิ่งระยะทางเท่ากัน ต้นใช้เวลา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hAnsi="TH SarabunPSK" w:cs="TH SarabunPSK"/>
                <w:position w:val="-30"/>
                <w:sz w:val="32"/>
                <w:szCs w:val="32"/>
                <w:cs/>
              </w:rPr>
              <w:object w:dxaOrig="380" w:dyaOrig="760" w14:anchorId="442890E3">
                <v:shape id="_x0000_i1066" type="#_x0000_t75" style="width:19.4pt;height:37.55pt" o:ole="">
                  <v:imagedata r:id="rId39" o:title=""/>
                </v:shape>
                <o:OLEObject Type="Embed" ProgID="Equation.DSMT4" ShapeID="_x0000_i1066" DrawAspect="Content" ObjectID="_1851677954" r:id="rId41"/>
              </w:objec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นาที </w:t>
            </w:r>
          </w:p>
          <w:p w14:paraId="2CAFE12A" w14:textId="77777777" w:rsidR="00E17CBB" w:rsidRPr="00962B82" w:rsidRDefault="00E17CBB" w:rsidP="00E17CBB">
            <w:pPr>
              <w:tabs>
                <w:tab w:val="left" w:pos="284"/>
                <w:tab w:val="left" w:pos="567"/>
                <w:tab w:val="left" w:pos="720"/>
                <w:tab w:val="left" w:pos="2880"/>
              </w:tabs>
              <w:ind w:right="-165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กล้าใช้เวลา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hAnsi="TH SarabunPSK" w:cs="TH SarabunPSK"/>
                <w:position w:val="-30"/>
                <w:sz w:val="32"/>
                <w:szCs w:val="32"/>
                <w:cs/>
              </w:rPr>
              <w:object w:dxaOrig="240" w:dyaOrig="760" w14:anchorId="0D673E7B">
                <v:shape id="_x0000_i1071" type="#_x0000_t75" style="width:12.5pt;height:37.55pt" o:ole="">
                  <v:imagedata r:id="rId42" o:title=""/>
                </v:shape>
                <o:OLEObject Type="Embed" ProgID="Equation.DSMT4" ShapeID="_x0000_i1071" DrawAspect="Content" ObjectID="_1851677955" r:id="rId43"/>
              </w:objec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นาที และแก้วใช้เวลา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962B82">
              <w:rPr>
                <w:rFonts w:ascii="TH SarabunPSK" w:hAnsi="TH SarabunPSK" w:cs="TH SarabunPSK"/>
                <w:position w:val="-30"/>
                <w:sz w:val="32"/>
                <w:szCs w:val="32"/>
                <w:cs/>
              </w:rPr>
              <w:object w:dxaOrig="380" w:dyaOrig="760" w14:anchorId="756C0E69">
                <v:shape id="_x0000_i1075" type="#_x0000_t75" style="width:19.4pt;height:37.55pt" o:ole="">
                  <v:imagedata r:id="rId44" o:title=""/>
                </v:shape>
                <o:OLEObject Type="Embed" ProgID="Equation.DSMT4" ShapeID="_x0000_i1075" DrawAspect="Content" ObjectID="_1851677956" r:id="rId45"/>
              </w:objec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นาที </w:t>
            </w:r>
          </w:p>
          <w:p w14:paraId="2CAF095A" w14:textId="620D20CA" w:rsidR="00E17CBB" w:rsidRPr="00962B82" w:rsidRDefault="00E17CBB" w:rsidP="00E17CBB">
            <w:pPr>
              <w:tabs>
                <w:tab w:val="left" w:pos="284"/>
                <w:tab w:val="left" w:pos="567"/>
                <w:tab w:val="left" w:pos="720"/>
                <w:tab w:val="left" w:pos="2880"/>
              </w:tabs>
              <w:ind w:right="-165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ข้อใดเรียงลำดับผู้เข้าเส้นชัยจากคนแรกถึงคนสุดท้ายได้ถูกต้อง</w:t>
            </w:r>
          </w:p>
          <w:p w14:paraId="52069816" w14:textId="76FC40E2" w:rsidR="00E17CBB" w:rsidRPr="00962B82" w:rsidRDefault="00E17CBB" w:rsidP="00E17CBB">
            <w:pPr>
              <w:tabs>
                <w:tab w:val="left" w:pos="284"/>
                <w:tab w:val="left" w:pos="567"/>
                <w:tab w:val="left" w:pos="720"/>
                <w:tab w:val="left" w:pos="2880"/>
              </w:tabs>
              <w:ind w:right="-165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แก้ว 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ต้น 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กล้า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ข. ต้น 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แก้ว 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กล้า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กล้า 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ต้น 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แก้ว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แก้ว 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กล้า 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ต้น</w:t>
            </w:r>
          </w:p>
          <w:p w14:paraId="0FF5A376" w14:textId="2BA97A82" w:rsidR="001C4039" w:rsidRPr="00962B82" w:rsidRDefault="001C4039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1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ร้านค้ามีน้ำผลไม้ 18.75 ลิตร เติมอีก 6.45 ลิตร แล้วบรรจุขวด ขวดละ 0.35 ลิตร หากขายหมดทุกขวดในราคาขวดละ 12.50 บาท จะได้เงินทั้งหมดเท่าใด</w:t>
            </w:r>
          </w:p>
          <w:p w14:paraId="774526BB" w14:textId="49F12041" w:rsidR="001C4039" w:rsidRPr="00962B82" w:rsidRDefault="001C4039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ก. 720 บาท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ข. 875 บาท</w:t>
            </w:r>
          </w:p>
          <w:p w14:paraId="6B55035B" w14:textId="77777777" w:rsidR="009B015A" w:rsidRPr="00962B82" w:rsidRDefault="001C4039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ค. 900 บาท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ง. 945 บาท</w:t>
            </w:r>
          </w:p>
          <w:p w14:paraId="6606879F" w14:textId="77777777" w:rsidR="001C4039" w:rsidRPr="00962B82" w:rsidRDefault="001C4039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602E3968" w14:textId="368B5029" w:rsidR="001C4039" w:rsidRPr="00962B82" w:rsidRDefault="001C4039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16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กล่องใบหนึ่งมีลูกบอลสีแดง 12 ลูก และสีน้ำเงิน 18 ลูก อัตราส่วนของจำนวนลูกบอลสีแดงต่อจำนวนลูกบอลสีน้ำเงินตรงกับข้อใด</w:t>
            </w:r>
          </w:p>
          <w:p w14:paraId="685D3314" w14:textId="32D6E988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ก. 12</w:t>
            </w:r>
            <w:r w:rsidR="001C4039"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:</w:t>
            </w:r>
            <w:r w:rsidR="001C4039"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30</w:t>
            </w:r>
          </w:p>
          <w:p w14:paraId="5A7D8079" w14:textId="79C9D8F9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ข. 18</w:t>
            </w:r>
            <w:r w:rsidR="001C4039"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:</w:t>
            </w:r>
            <w:r w:rsidR="001C4039"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12</w:t>
            </w:r>
          </w:p>
          <w:p w14:paraId="1BB6859D" w14:textId="4F95CF1A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ค. 30</w:t>
            </w:r>
            <w:r w:rsidR="001C4039"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:</w:t>
            </w:r>
            <w:r w:rsidR="001C4039"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18</w:t>
            </w:r>
          </w:p>
          <w:p w14:paraId="4430A1D7" w14:textId="41370205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ง. 12</w:t>
            </w:r>
            <w:r w:rsidR="001C4039"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:</w:t>
            </w:r>
            <w:r w:rsidR="001C4039"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18</w:t>
            </w:r>
          </w:p>
          <w:p w14:paraId="18BD8BBA" w14:textId="77777777" w:rsidR="001C4039" w:rsidRPr="00962B82" w:rsidRDefault="001C4039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0FECA996" w14:textId="6422CD53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17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อัตราส่วนใดเท่ากับ 4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: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7</w:t>
            </w:r>
          </w:p>
          <w:p w14:paraId="01D53368" w14:textId="7D384850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ก. 8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: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11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ข. 12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: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21</w:t>
            </w:r>
          </w:p>
          <w:p w14:paraId="7FF7A0A3" w14:textId="278EAD00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ค. 16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: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21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ง. 20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: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28</w:t>
            </w:r>
          </w:p>
          <w:p w14:paraId="781F6402" w14:textId="77777777" w:rsidR="00991920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16"/>
                <w:szCs w:val="16"/>
              </w:rPr>
            </w:pPr>
          </w:p>
          <w:p w14:paraId="323EDEB9" w14:textId="41AAA129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18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แผนที่ใช้มาตราส่วน 1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: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50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000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ถ้า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โรงเรียนกับโรงพยาบาลอยู่ห่างกันบนแผนที่ 6 เซนติเมตร ระยะทางจริงเป็นกี่กิโลเมตร</w:t>
            </w:r>
          </w:p>
          <w:p w14:paraId="30F32D49" w14:textId="590C0FAD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ก. 3 กิโลเมตร</w:t>
            </w:r>
          </w:p>
          <w:p w14:paraId="7C1D0755" w14:textId="3EC23963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ข. 0.3 กิโลเมตร</w:t>
            </w:r>
          </w:p>
          <w:p w14:paraId="00AF4277" w14:textId="3C206721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ค. 30 กิโลเมตร</w:t>
            </w:r>
          </w:p>
          <w:p w14:paraId="29B5A091" w14:textId="0BE89B3B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ง. 300 กิโลเมตร</w:t>
            </w:r>
          </w:p>
          <w:p w14:paraId="0108E4BF" w14:textId="77777777" w:rsidR="00991920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 w:hint="cs"/>
                <w:sz w:val="16"/>
                <w:szCs w:val="16"/>
              </w:rPr>
            </w:pPr>
          </w:p>
          <w:p w14:paraId="4B274E61" w14:textId="33231C1E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19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สูตรเครื่องดื่มใช้น้ำหวานต่อน้ำเปล่าในอัตราส่วน 2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: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</w:t>
            </w:r>
            <w:r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ถ้าใช้น้ำหวาน 600 มิลลิลิตร ต้องใช้น้ำเปล่ากี่มิลลิลิตร</w:t>
            </w:r>
          </w:p>
          <w:p w14:paraId="3DF6CBBC" w14:textId="6E53061F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ก. 240 มิลลิลิตร</w:t>
            </w:r>
          </w:p>
          <w:p w14:paraId="3FF2C5BC" w14:textId="021ECB3A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ข. 1,200 มิลลิลิตร</w:t>
            </w:r>
          </w:p>
          <w:p w14:paraId="5F98A05A" w14:textId="72671C33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ค. 1,500 มิลลิลิตร</w:t>
            </w:r>
          </w:p>
          <w:p w14:paraId="7A29EEE7" w14:textId="78B1D034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ง. 2,100 มิลลิลิตร</w:t>
            </w:r>
          </w:p>
          <w:p w14:paraId="22EEEEEF" w14:textId="77777777" w:rsidR="00970586" w:rsidRPr="00962B82" w:rsidRDefault="00970586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 w:hint="cs"/>
                <w:sz w:val="16"/>
                <w:szCs w:val="16"/>
              </w:rPr>
            </w:pPr>
          </w:p>
          <w:p w14:paraId="7DDE41BB" w14:textId="76BDDB1E" w:rsidR="001C4039" w:rsidRPr="00962B82" w:rsidRDefault="001C4039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  <w:r w:rsidR="00991920" w:rsidRPr="00962B82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0</w:t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 ร้านค้าซื้อกระเป๋ามา 800 บาท ติดราคาขายโดยเพิ่มจากทุน 25% แล้วลดให้ลูกค้า 10% ของราคาที่ติดไว้ ร้านค้าได้กำไรคิดเป็นร้อยละเท่าใดของทุน</w:t>
            </w:r>
          </w:p>
          <w:p w14:paraId="76F3F7B3" w14:textId="6E765756" w:rsidR="001C4039" w:rsidRPr="00962B82" w:rsidRDefault="00991920" w:rsidP="001C4039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ก. ร้อยละ 10</w:t>
            </w:r>
            <w:r w:rsidR="00970586"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970586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ข. ร้อยละ 12.5</w:t>
            </w:r>
          </w:p>
          <w:p w14:paraId="49918731" w14:textId="212C6854" w:rsidR="001C4039" w:rsidRPr="00962B82" w:rsidRDefault="00991920" w:rsidP="00970586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ค. ร้อยละ 15</w:t>
            </w:r>
            <w:r w:rsidR="00970586"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="00970586" w:rsidRPr="00962B82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  <w:r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ab/>
            </w:r>
            <w:r w:rsidR="001C4039" w:rsidRPr="00962B82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ง. ร้อยละ 25</w:t>
            </w:r>
          </w:p>
        </w:tc>
      </w:tr>
    </w:tbl>
    <w:p w14:paraId="5E3C0AE9" w14:textId="54796F9C" w:rsidR="004C17D5" w:rsidRDefault="00F2033E" w:rsidP="0028150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4FA639C2" wp14:editId="32088D90">
                <wp:simplePos x="0" y="0"/>
                <wp:positionH relativeFrom="margin">
                  <wp:align>left</wp:align>
                </wp:positionH>
                <wp:positionV relativeFrom="paragraph">
                  <wp:posOffset>139700</wp:posOffset>
                </wp:positionV>
                <wp:extent cx="6209665" cy="289560"/>
                <wp:effectExtent l="0" t="0" r="0" b="0"/>
                <wp:wrapNone/>
                <wp:docPr id="25" name="สี่เหลี่ยมผืนผ้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966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E2D669" w14:textId="61B2654F" w:rsidR="009557C8" w:rsidRPr="00C66680" w:rsidRDefault="009557C8" w:rsidP="00AA1684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ชื่อ............................................................</w:t>
                            </w:r>
                            <w:r w:rsidR="00AA168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cs/>
                              </w:rPr>
                              <w:t>.................................................... ชั้น....................... เลขที่.........................</w:t>
                            </w:r>
                          </w:p>
                          <w:p w14:paraId="2F4821A2" w14:textId="77777777" w:rsidR="009557C8" w:rsidRPr="00C66680" w:rsidRDefault="009557C8" w:rsidP="00AA1684">
                            <w:pP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A639C2" id="สี่เหลี่ยมผืนผ้า 25" o:spid="_x0000_s1026" style="position:absolute;margin-left:0;margin-top:11pt;width:488.95pt;height:22.8pt;z-index:2518103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" filled="f" stroked="f" strokeweight="1pt">
                <v:textbox>
                  <w:txbxContent>
                    <w:p w14:paraId="0EE2D669" w14:textId="61B2654F" w:rsidR="009557C8" w:rsidRPr="00C66680" w:rsidRDefault="009557C8" w:rsidP="00AA1684">
                      <w:pPr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ชื่อ............................................................</w:t>
                      </w:r>
                      <w:r w:rsidR="00AA1684"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.........................</w:t>
                      </w:r>
                      <w:r>
                        <w:rPr>
                          <w:rFonts w:ascii="TH SarabunPSK" w:hAnsi="TH SarabunPSK" w:cs="TH SarabunPSK" w:hint="cs"/>
                          <w:color w:val="000000" w:themeColor="text1"/>
                          <w:cs/>
                        </w:rPr>
                        <w:t>.................................................... ชั้น....................... เลขที่.........................</w:t>
                      </w:r>
                    </w:p>
                    <w:p w14:paraId="2F4821A2" w14:textId="77777777" w:rsidR="009557C8" w:rsidRPr="00C66680" w:rsidRDefault="009557C8" w:rsidP="00AA1684">
                      <w:pPr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07B825B" w14:textId="77777777" w:rsidR="004C17D5" w:rsidRDefault="004C17D5" w:rsidP="0028150F">
      <w:pPr>
        <w:rPr>
          <w:rFonts w:ascii="TH SarabunPSK" w:hAnsi="TH SarabunPSK" w:cs="TH SarabunPSK"/>
          <w:sz w:val="32"/>
          <w:szCs w:val="32"/>
        </w:rPr>
      </w:pPr>
    </w:p>
    <w:p w14:paraId="5D44C49C" w14:textId="42D8EBB6" w:rsidR="00EB71D2" w:rsidRDefault="004C17D5" w:rsidP="0028150F">
      <w:pPr>
        <w:rPr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ตอนที่ 2 </w:t>
      </w:r>
      <w:r w:rsidRPr="004C17D5">
        <w:rPr>
          <w:rFonts w:ascii="TH SarabunPSK" w:hAnsi="TH SarabunPSK" w:cs="TH SarabunPSK"/>
          <w:b/>
          <w:bCs/>
          <w:sz w:val="32"/>
          <w:szCs w:val="32"/>
          <w:cs/>
        </w:rPr>
        <w:t>ข้อสอบแบบ</w:t>
      </w:r>
      <w:r w:rsidRPr="004C17D5">
        <w:rPr>
          <w:rFonts w:ascii="TH SarabunPSK" w:hAnsi="TH SarabunPSK" w:cs="TH SarabunPSK" w:hint="cs"/>
          <w:b/>
          <w:bCs/>
          <w:sz w:val="32"/>
          <w:szCs w:val="32"/>
          <w:cs/>
        </w:rPr>
        <w:t>อัต</w:t>
      </w:r>
      <w:r w:rsidRPr="004C17D5">
        <w:rPr>
          <w:rFonts w:ascii="TH SarabunPSK" w:hAnsi="TH SarabunPSK" w:cs="TH SarabunPSK"/>
          <w:b/>
          <w:bCs/>
          <w:sz w:val="32"/>
          <w:szCs w:val="32"/>
          <w:cs/>
        </w:rPr>
        <w:t>นัย</w:t>
      </w:r>
      <w:r w:rsidRPr="004C17D5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750682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C17D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C17D5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 w:rsidRPr="004C17D5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4C17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ข้อละ </w:t>
      </w:r>
      <w:r w:rsidR="00750682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4C17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คะแนน รวม  </w:t>
      </w:r>
      <w:r w:rsidR="00207DE7">
        <w:rPr>
          <w:rFonts w:ascii="TH SarabunPSK" w:hAnsi="TH SarabunPSK" w:cs="TH SarabunPSK"/>
          <w:b/>
          <w:bCs/>
          <w:sz w:val="32"/>
          <w:szCs w:val="32"/>
        </w:rPr>
        <w:t>1</w:t>
      </w:r>
      <w:r w:rsidR="00750682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C17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C17D5">
        <w:rPr>
          <w:rFonts w:ascii="TH SarabunPSK" w:hAnsi="TH SarabunPSK" w:cs="TH SarabunPSK"/>
          <w:b/>
          <w:bCs/>
          <w:sz w:val="32"/>
          <w:szCs w:val="32"/>
          <w:cs/>
        </w:rPr>
        <w:t>คะแนน</w:t>
      </w:r>
    </w:p>
    <w:p w14:paraId="32376F90" w14:textId="77777777" w:rsidR="00A85985" w:rsidRPr="00A85985" w:rsidRDefault="00A85985" w:rsidP="0028150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คำชี้แจง </w:t>
      </w:r>
      <w:r w:rsidRPr="00A85985">
        <w:rPr>
          <w:rFonts w:ascii="TH SarabunPSK" w:hAnsi="TH SarabunPSK" w:cs="TH SarabunPSK"/>
          <w:sz w:val="32"/>
          <w:szCs w:val="32"/>
        </w:rPr>
        <w:t xml:space="preserve"> </w:t>
      </w:r>
      <w:r w:rsidRPr="00A85985">
        <w:rPr>
          <w:rFonts w:ascii="TH SarabunPSK" w:hAnsi="TH SarabunPSK" w:cs="TH SarabunPSK" w:hint="cs"/>
          <w:sz w:val="32"/>
          <w:szCs w:val="32"/>
          <w:cs/>
        </w:rPr>
        <w:t>ให้นักเรียนแสดงวิธีทำหาคำตอบ</w:t>
      </w:r>
    </w:p>
    <w:p w14:paraId="13BFA774" w14:textId="7B7AE6E4" w:rsidR="004C17D5" w:rsidRDefault="004C17D5" w:rsidP="0028150F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 wp14:anchorId="7CA85E70" wp14:editId="712DE389">
                <wp:simplePos x="0" y="0"/>
                <wp:positionH relativeFrom="margin">
                  <wp:align>left</wp:align>
                </wp:positionH>
                <wp:positionV relativeFrom="paragraph">
                  <wp:posOffset>150866</wp:posOffset>
                </wp:positionV>
                <wp:extent cx="6211019" cy="0"/>
                <wp:effectExtent l="0" t="0" r="37465" b="19050"/>
                <wp:wrapNone/>
                <wp:docPr id="10" name="ตัวเชื่อมต่อ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101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63FE6C" id="ตัวเชื่อมต่อตรง 10" o:spid="_x0000_s1026" style="position:absolute;z-index:25179392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1.9pt" to="489.0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79FCCD4B" w14:textId="2A21BBDB" w:rsidR="00F2033E" w:rsidRDefault="00F2033E" w:rsidP="00F2033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="00750682">
        <w:rPr>
          <w:rFonts w:ascii="TH SarabunPSK" w:hAnsi="TH SarabunPSK" w:cs="TH SarabunPSK"/>
          <w:sz w:val="32"/>
          <w:szCs w:val="32"/>
        </w:rPr>
        <w:t>6</w:t>
      </w:r>
      <w:r w:rsidRPr="004C17D5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750682" w:rsidRPr="00750682">
        <w:rPr>
          <w:rFonts w:ascii="TH SarabunPSK" w:hAnsi="TH SarabunPSK" w:cs="TH SarabunPSK"/>
          <w:sz w:val="32"/>
          <w:szCs w:val="32"/>
          <w:cs/>
        </w:rPr>
        <w:t xml:space="preserve">จงหา </w:t>
      </w:r>
      <w:proofErr w:type="spellStart"/>
      <w:r w:rsidR="00750682" w:rsidRPr="00750682">
        <w:rPr>
          <w:rFonts w:ascii="TH SarabunPSK" w:hAnsi="TH SarabunPSK" w:cs="TH SarabunPSK"/>
          <w:sz w:val="32"/>
          <w:szCs w:val="32"/>
          <w:cs/>
        </w:rPr>
        <w:t>ห.ร</w:t>
      </w:r>
      <w:proofErr w:type="spellEnd"/>
      <w:r w:rsidR="00750682" w:rsidRPr="00750682">
        <w:rPr>
          <w:rFonts w:ascii="TH SarabunPSK" w:hAnsi="TH SarabunPSK" w:cs="TH SarabunPSK"/>
          <w:sz w:val="32"/>
          <w:szCs w:val="32"/>
          <w:cs/>
        </w:rPr>
        <w:t xml:space="preserve">.ม. และ </w:t>
      </w:r>
      <w:proofErr w:type="spellStart"/>
      <w:r w:rsidR="00750682" w:rsidRPr="00750682">
        <w:rPr>
          <w:rFonts w:ascii="TH SarabunPSK" w:hAnsi="TH SarabunPSK" w:cs="TH SarabunPSK"/>
          <w:sz w:val="32"/>
          <w:szCs w:val="32"/>
          <w:cs/>
        </w:rPr>
        <w:t>ค.ร.น</w:t>
      </w:r>
      <w:proofErr w:type="spellEnd"/>
      <w:r w:rsidR="00750682" w:rsidRPr="00750682">
        <w:rPr>
          <w:rFonts w:ascii="TH SarabunPSK" w:hAnsi="TH SarabunPSK" w:cs="TH SarabunPSK"/>
          <w:sz w:val="32"/>
          <w:szCs w:val="32"/>
          <w:cs/>
        </w:rPr>
        <w:t>. ของ 18</w:t>
      </w:r>
      <w:r w:rsidR="00750682" w:rsidRPr="00750682">
        <w:rPr>
          <w:rFonts w:ascii="TH SarabunPSK" w:hAnsi="TH SarabunPSK" w:cs="TH SarabunPSK"/>
          <w:sz w:val="32"/>
          <w:szCs w:val="32"/>
        </w:rPr>
        <w:t xml:space="preserve">, </w:t>
      </w:r>
      <w:r w:rsidR="00750682" w:rsidRPr="00750682">
        <w:rPr>
          <w:rFonts w:ascii="TH SarabunPSK" w:hAnsi="TH SarabunPSK" w:cs="TH SarabunPSK"/>
          <w:sz w:val="32"/>
          <w:szCs w:val="32"/>
          <w:cs/>
        </w:rPr>
        <w:t>24 และ 30 โดยแสดงวิธีทำ</w:t>
      </w:r>
    </w:p>
    <w:p w14:paraId="6425DE2A" w14:textId="6B307C93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1B2BA718" wp14:editId="0AE12B1A">
                <wp:simplePos x="0" y="0"/>
                <wp:positionH relativeFrom="margin">
                  <wp:align>left</wp:align>
                </wp:positionH>
                <wp:positionV relativeFrom="paragraph">
                  <wp:posOffset>22860</wp:posOffset>
                </wp:positionV>
                <wp:extent cx="6072996" cy="3038475"/>
                <wp:effectExtent l="0" t="0" r="0" b="0"/>
                <wp:wrapNone/>
                <wp:docPr id="17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2996" cy="303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FBC515" w14:textId="77777777" w:rsidR="009557C8" w:rsidRDefault="009557C8" w:rsidP="00207DE7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2EC488C0" w14:textId="77777777" w:rsidR="009557C8" w:rsidRPr="00C66680" w:rsidRDefault="009557C8" w:rsidP="00207DE7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4BF0A96" w14:textId="77777777" w:rsidR="009557C8" w:rsidRPr="00C66680" w:rsidRDefault="009557C8" w:rsidP="00207DE7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7005F85A" w14:textId="77777777" w:rsidR="009557C8" w:rsidRPr="00C66680" w:rsidRDefault="009557C8" w:rsidP="00207DE7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015890F" w14:textId="77777777" w:rsidR="009557C8" w:rsidRPr="00C66680" w:rsidRDefault="009557C8" w:rsidP="00207DE7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537E1BC" w14:textId="77777777" w:rsidR="009557C8" w:rsidRDefault="009557C8" w:rsidP="00207DE7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05589972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303653C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244F78D4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17DB222D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CBAE4ED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8ED2400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1671A035" w14:textId="77777777" w:rsidR="00750682" w:rsidRPr="00C66680" w:rsidRDefault="00750682" w:rsidP="00207DE7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  <w:p w14:paraId="2C874216" w14:textId="77777777" w:rsidR="009557C8" w:rsidRPr="00C66680" w:rsidRDefault="009557C8" w:rsidP="00207DE7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BA718" id="สี่เหลี่ยมผืนผ้า 17" o:spid="_x0000_s1027" style="position:absolute;margin-left:0;margin-top:1.8pt;width:478.2pt;height:239.25pt;z-index:2518021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" filled="f" stroked="f" strokeweight="1pt">
                <v:textbox>
                  <w:txbxContent>
                    <w:p w14:paraId="2DFBC515" w14:textId="77777777" w:rsidR="009557C8" w:rsidRDefault="009557C8" w:rsidP="00207DE7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2EC488C0" w14:textId="77777777" w:rsidR="009557C8" w:rsidRPr="00C66680" w:rsidRDefault="009557C8" w:rsidP="00207DE7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44BF0A96" w14:textId="77777777" w:rsidR="009557C8" w:rsidRPr="00C66680" w:rsidRDefault="009557C8" w:rsidP="00207DE7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7005F85A" w14:textId="77777777" w:rsidR="009557C8" w:rsidRPr="00C66680" w:rsidRDefault="009557C8" w:rsidP="00207DE7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3015890F" w14:textId="77777777" w:rsidR="009557C8" w:rsidRPr="00C66680" w:rsidRDefault="009557C8" w:rsidP="00207DE7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4537E1BC" w14:textId="77777777" w:rsidR="009557C8" w:rsidRDefault="009557C8" w:rsidP="00207DE7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05589972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3303653C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244F78D4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17DB222D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4CBAE4ED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38ED2400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1671A035" w14:textId="77777777" w:rsidR="00750682" w:rsidRPr="00C66680" w:rsidRDefault="00750682" w:rsidP="00207DE7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  <w:p w14:paraId="2C874216" w14:textId="77777777" w:rsidR="009557C8" w:rsidRPr="00C66680" w:rsidRDefault="009557C8" w:rsidP="00207DE7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33D8C1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1A47B3AA" w14:textId="5F50E4D8" w:rsidR="00750682" w:rsidRDefault="00750682" w:rsidP="00F2033E">
      <w:pPr>
        <w:rPr>
          <w:rFonts w:ascii="TH SarabunPSK" w:hAnsi="TH SarabunPSK" w:cs="TH SarabunPSK" w:hint="cs"/>
          <w:sz w:val="32"/>
          <w:szCs w:val="32"/>
          <w:cs/>
        </w:rPr>
      </w:pPr>
    </w:p>
    <w:p w14:paraId="725CBFBD" w14:textId="511ED686" w:rsidR="00F2033E" w:rsidRDefault="00F2033E" w:rsidP="00F2033E">
      <w:pPr>
        <w:rPr>
          <w:rFonts w:ascii="TH SarabunPSK" w:hAnsi="TH SarabunPSK" w:cs="TH SarabunPSK"/>
          <w:sz w:val="32"/>
          <w:szCs w:val="32"/>
        </w:rPr>
      </w:pPr>
    </w:p>
    <w:p w14:paraId="3FC46650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47D5ACEC" w14:textId="1DB8DB6B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1C0A1D2D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7347F7B7" w14:textId="06BCB7AF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013DA461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43BC8683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22699841" w14:textId="77777777" w:rsidR="00750682" w:rsidRPr="00F2033E" w:rsidRDefault="00750682" w:rsidP="00F2033E">
      <w:pPr>
        <w:rPr>
          <w:rFonts w:ascii="TH SarabunPSK" w:hAnsi="TH SarabunPSK" w:cs="TH SarabunPSK" w:hint="cs"/>
          <w:sz w:val="32"/>
          <w:szCs w:val="32"/>
          <w:cs/>
        </w:rPr>
      </w:pPr>
    </w:p>
    <w:p w14:paraId="3448C2C7" w14:textId="1A4169FA" w:rsidR="00750682" w:rsidRDefault="00F2033E" w:rsidP="00F2033E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07DE7">
        <w:rPr>
          <w:rFonts w:ascii="TH SarabunPSK" w:hAnsi="TH SarabunPSK" w:cs="TH SarabunPSK"/>
          <w:sz w:val="32"/>
          <w:szCs w:val="32"/>
          <w:cs/>
        </w:rPr>
        <w:tab/>
      </w:r>
    </w:p>
    <w:p w14:paraId="29B8F998" w14:textId="680F35C5" w:rsidR="00F2033E" w:rsidRDefault="00750682" w:rsidP="00F2033E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27.</w:t>
      </w:r>
      <w:r w:rsidR="00F2033E">
        <w:rPr>
          <w:rFonts w:ascii="TH SarabunPSK" w:hAnsi="TH SarabunPSK" w:cs="TH SarabunPSK"/>
          <w:sz w:val="32"/>
          <w:szCs w:val="32"/>
        </w:rPr>
        <w:t xml:space="preserve"> </w:t>
      </w:r>
      <w:r w:rsidRPr="00750682">
        <w:rPr>
          <w:rFonts w:ascii="TH SarabunPSK" w:hAnsi="TH SarabunPSK" w:cs="TH SarabunPSK"/>
          <w:sz w:val="32"/>
          <w:szCs w:val="32"/>
          <w:cs/>
        </w:rPr>
        <w:t>จงแสดงวิธี</w:t>
      </w:r>
      <w:r w:rsidR="00970586">
        <w:rPr>
          <w:rFonts w:ascii="TH SarabunPSK" w:hAnsi="TH SarabunPSK" w:cs="TH SarabunPSK" w:hint="cs"/>
          <w:sz w:val="32"/>
          <w:szCs w:val="32"/>
          <w:cs/>
        </w:rPr>
        <w:t>ทำ</w:t>
      </w:r>
      <w:r w:rsidRPr="00750682">
        <w:rPr>
          <w:rFonts w:ascii="TH SarabunPSK" w:hAnsi="TH SarabunPSK" w:cs="TH SarabunPSK"/>
          <w:sz w:val="32"/>
          <w:szCs w:val="32"/>
          <w:cs/>
        </w:rPr>
        <w:t>หา</w:t>
      </w:r>
      <w:r w:rsidR="00970586">
        <w:rPr>
          <w:rFonts w:ascii="TH SarabunPSK" w:hAnsi="TH SarabunPSK" w:cs="TH SarabunPSK" w:hint="cs"/>
          <w:sz w:val="32"/>
          <w:szCs w:val="32"/>
          <w:cs/>
        </w:rPr>
        <w:t>คำตอบของ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56E5">
        <w:rPr>
          <w:rFonts w:ascii="TH SarabunPSK" w:hAnsi="TH SarabunPSK" w:cs="TH SarabunPSK"/>
          <w:position w:val="-30"/>
          <w:sz w:val="32"/>
          <w:szCs w:val="32"/>
          <w:cs/>
        </w:rPr>
        <w:object w:dxaOrig="2000" w:dyaOrig="760" w14:anchorId="481107A7">
          <v:shape id="_x0000_i1259" type="#_x0000_t75" style="width:94.55pt;height:37.55pt" o:ole="">
            <v:imagedata r:id="rId46" o:title=""/>
          </v:shape>
          <o:OLEObject Type="Embed" ProgID="Equation.DSMT4" ShapeID="_x0000_i1259" DrawAspect="Content" ObjectID="_1851677957" r:id="rId47"/>
        </w:object>
      </w:r>
      <w:r w:rsidRPr="004356E5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384C0919" w14:textId="323B341F" w:rsidR="00F2033E" w:rsidRPr="00F2033E" w:rsidRDefault="00750682" w:rsidP="00F2033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 wp14:anchorId="09F1AF44" wp14:editId="1B2C9879">
                <wp:simplePos x="0" y="0"/>
                <wp:positionH relativeFrom="margin">
                  <wp:align>left</wp:align>
                </wp:positionH>
                <wp:positionV relativeFrom="paragraph">
                  <wp:posOffset>55880</wp:posOffset>
                </wp:positionV>
                <wp:extent cx="6072996" cy="4295775"/>
                <wp:effectExtent l="0" t="0" r="0" b="0"/>
                <wp:wrapNone/>
                <wp:docPr id="1023122957" name="สี่เหลี่ยมผืนผ้า 1023122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2996" cy="429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55EA71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80FD801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52DE67DE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94390C2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70152589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764DE869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25D9F6DD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5E0335C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751F174D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4CDDEBB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28E68C38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10B7FE1C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7D9C3BD4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6DB0350A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1BEFB8BF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568F3175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6A270A0F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  <w:p w14:paraId="419C3E10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  <w:p w14:paraId="18FFD3F6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  <w:p w14:paraId="4385B2E6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  <w:p w14:paraId="0A3346A8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  <w:p w14:paraId="2F9E037B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5BF855EE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  <w:p w14:paraId="610579E7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F1AF44" id="สี่เหลี่ยมผืนผ้า 1023122957" o:spid="_x0000_s1028" style="position:absolute;margin-left:0;margin-top:4.4pt;width:478.2pt;height:338.25pt;z-index:25186560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" filled="f" stroked="f" strokeweight="1pt">
                <v:textbox>
                  <w:txbxContent>
                    <w:p w14:paraId="6155EA71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380FD801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52DE67DE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394390C2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70152589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764DE869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25D9F6DD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35E0335C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751F174D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44CDDEBB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28E68C38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10B7FE1C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7D9C3BD4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6DB0350A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1BEFB8BF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568F3175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6A270A0F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  <w:p w14:paraId="419C3E10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  <w:p w14:paraId="18FFD3F6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  <w:p w14:paraId="4385B2E6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  <w:p w14:paraId="0A3346A8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  <w:p w14:paraId="2F9E037B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5BF855EE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  <w:p w14:paraId="610579E7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05C57E" w14:textId="1494F9AE" w:rsidR="00F2033E" w:rsidRPr="00F2033E" w:rsidRDefault="00F2033E" w:rsidP="00F2033E">
      <w:pPr>
        <w:rPr>
          <w:rFonts w:ascii="TH SarabunPSK" w:hAnsi="TH SarabunPSK" w:cs="TH SarabunPSK"/>
          <w:sz w:val="32"/>
          <w:szCs w:val="32"/>
          <w:cs/>
        </w:rPr>
      </w:pPr>
    </w:p>
    <w:p w14:paraId="70766290" w14:textId="77777777" w:rsidR="00F2033E" w:rsidRPr="00F2033E" w:rsidRDefault="00F2033E" w:rsidP="00F2033E">
      <w:pPr>
        <w:rPr>
          <w:rFonts w:ascii="TH SarabunPSK" w:hAnsi="TH SarabunPSK" w:cs="TH SarabunPSK"/>
          <w:sz w:val="32"/>
          <w:szCs w:val="32"/>
          <w:cs/>
        </w:rPr>
      </w:pPr>
    </w:p>
    <w:p w14:paraId="08B02ED1" w14:textId="77777777" w:rsidR="00F2033E" w:rsidRDefault="00F2033E" w:rsidP="00F2033E">
      <w:pPr>
        <w:rPr>
          <w:rFonts w:ascii="TH SarabunPSK" w:hAnsi="TH SarabunPSK" w:cs="TH SarabunPSK"/>
          <w:sz w:val="32"/>
          <w:szCs w:val="32"/>
        </w:rPr>
      </w:pPr>
    </w:p>
    <w:p w14:paraId="5B8724AF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46CC7CC7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6395269B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7A8ACF3F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6AC9CCB8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050A63F0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31E46D37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36DE7C4A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5A431C0D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71CB2B1A" w14:textId="77777777" w:rsidR="00750682" w:rsidRDefault="00750682" w:rsidP="00F2033E">
      <w:pPr>
        <w:rPr>
          <w:rFonts w:ascii="TH SarabunPSK" w:hAnsi="TH SarabunPSK" w:cs="TH SarabunPSK" w:hint="cs"/>
          <w:sz w:val="32"/>
          <w:szCs w:val="32"/>
          <w:cs/>
        </w:rPr>
      </w:pPr>
    </w:p>
    <w:p w14:paraId="3C190DF3" w14:textId="77777777" w:rsidR="00F2033E" w:rsidRPr="00F2033E" w:rsidRDefault="00F2033E" w:rsidP="00F2033E">
      <w:pPr>
        <w:rPr>
          <w:rFonts w:ascii="TH SarabunPSK" w:hAnsi="TH SarabunPSK" w:cs="TH SarabunPSK"/>
          <w:sz w:val="32"/>
          <w:szCs w:val="32"/>
          <w:cs/>
        </w:rPr>
      </w:pPr>
    </w:p>
    <w:p w14:paraId="7C122E14" w14:textId="77777777" w:rsidR="00F2033E" w:rsidRPr="00F2033E" w:rsidRDefault="00F2033E" w:rsidP="00207DE7">
      <w:pPr>
        <w:rPr>
          <w:rFonts w:ascii="TH SarabunPSK" w:hAnsi="TH SarabunPSK" w:cs="TH SarabunPSK"/>
          <w:sz w:val="32"/>
          <w:szCs w:val="32"/>
        </w:rPr>
      </w:pPr>
    </w:p>
    <w:p w14:paraId="501D2E15" w14:textId="77777777" w:rsidR="00394011" w:rsidRDefault="00207DE7" w:rsidP="00207D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</w:t>
      </w:r>
    </w:p>
    <w:p w14:paraId="16119277" w14:textId="77777777" w:rsidR="00394011" w:rsidRDefault="00394011" w:rsidP="00207DE7">
      <w:pPr>
        <w:rPr>
          <w:rFonts w:ascii="TH SarabunPSK" w:hAnsi="TH SarabunPSK" w:cs="TH SarabunPSK"/>
          <w:sz w:val="32"/>
          <w:szCs w:val="32"/>
        </w:rPr>
      </w:pPr>
    </w:p>
    <w:p w14:paraId="5BEEB6DA" w14:textId="2A8EBFCD" w:rsidR="00F2033E" w:rsidRPr="00F2033E" w:rsidRDefault="00207DE7" w:rsidP="00207DE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750682">
        <w:rPr>
          <w:rFonts w:ascii="TH SarabunPSK" w:hAnsi="TH SarabunPSK" w:cs="TH SarabunPSK" w:hint="cs"/>
          <w:sz w:val="32"/>
          <w:szCs w:val="32"/>
          <w:cs/>
        </w:rPr>
        <w:t>8</w:t>
      </w:r>
      <w:r w:rsidR="00F2033E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750682" w:rsidRPr="00750682">
        <w:rPr>
          <w:rFonts w:ascii="TH SarabunPSK" w:hAnsi="TH SarabunPSK" w:cs="TH SarabunPSK"/>
          <w:sz w:val="32"/>
          <w:szCs w:val="32"/>
          <w:cs/>
        </w:rPr>
        <w:t>นักท่องเที่ยวมีเงิน 250 ดอลลาร์สหรัฐ แลกเป็นเงินไทยในอัตรา 1 ดอลลาร์สหรัฐ เท่ากับ 35.60 บาท จากนั้นจ่ายค่าที่พัก 3</w:t>
      </w:r>
      <w:r w:rsidR="00750682" w:rsidRPr="00750682">
        <w:rPr>
          <w:rFonts w:ascii="TH SarabunPSK" w:hAnsi="TH SarabunPSK" w:cs="TH SarabunPSK"/>
          <w:sz w:val="32"/>
          <w:szCs w:val="32"/>
        </w:rPr>
        <w:t>,</w:t>
      </w:r>
      <w:r w:rsidR="00750682" w:rsidRPr="00750682">
        <w:rPr>
          <w:rFonts w:ascii="TH SarabunPSK" w:hAnsi="TH SarabunPSK" w:cs="TH SarabunPSK"/>
          <w:sz w:val="32"/>
          <w:szCs w:val="32"/>
          <w:cs/>
        </w:rPr>
        <w:t xml:space="preserve">560 บาท แล้วนำเงินที่เหลือแลกกลับเป็นดอลลาร์สหรัฐในอัตรา 1 ดอลลาร์สหรัฐ เท่ากับ 35.60 บาท </w:t>
      </w:r>
      <w:r w:rsidR="00970586">
        <w:rPr>
          <w:rFonts w:ascii="TH SarabunPSK" w:hAnsi="TH SarabunPSK" w:cs="TH SarabunPSK"/>
          <w:sz w:val="32"/>
          <w:szCs w:val="32"/>
          <w:cs/>
        </w:rPr>
        <w:br/>
      </w:r>
      <w:r w:rsidR="00750682" w:rsidRPr="00750682">
        <w:rPr>
          <w:rFonts w:ascii="TH SarabunPSK" w:hAnsi="TH SarabunPSK" w:cs="TH SarabunPSK"/>
          <w:sz w:val="32"/>
          <w:szCs w:val="32"/>
          <w:cs/>
        </w:rPr>
        <w:t>โดยไม่มีค่าธรรมเนียม จะแลกกลับได้กี่ดอลลาร์สหรัฐ</w:t>
      </w:r>
    </w:p>
    <w:p w14:paraId="6FE9B9BC" w14:textId="58A77C9F" w:rsidR="00F2033E" w:rsidRDefault="00750682" w:rsidP="00F2033E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7648" behindDoc="0" locked="0" layoutInCell="1" allowOverlap="1" wp14:anchorId="2C64BC27" wp14:editId="75E8AE3F">
                <wp:simplePos x="0" y="0"/>
                <wp:positionH relativeFrom="margin">
                  <wp:align>left</wp:align>
                </wp:positionH>
                <wp:positionV relativeFrom="paragraph">
                  <wp:posOffset>-2539</wp:posOffset>
                </wp:positionV>
                <wp:extent cx="6072996" cy="2758440"/>
                <wp:effectExtent l="0" t="0" r="0" b="3810"/>
                <wp:wrapNone/>
                <wp:docPr id="217480216" name="สี่เหลี่ยมผืนผ้า 217480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2996" cy="275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6A2B02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2F00C3FE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B6BC010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7FB40904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8CACB2D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56E14667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1B56BB15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6953CA0D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E7B421E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69A45A3A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010D9E01" w14:textId="77777777" w:rsidR="00394011" w:rsidRDefault="00394011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  <w:p w14:paraId="18736956" w14:textId="3766E28A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</w:t>
                            </w:r>
                          </w:p>
                          <w:p w14:paraId="1E9CD592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  <w:p w14:paraId="01BA06E7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64BC27" id="สี่เหลี่ยมผืนผ้า 217480216" o:spid="_x0000_s1029" style="position:absolute;margin-left:0;margin-top:-.2pt;width:478.2pt;height:217.2pt;z-index:25186764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" filled="f" stroked="f" strokeweight="1pt">
                <v:textbox>
                  <w:txbxContent>
                    <w:p w14:paraId="276A2B02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2F00C3FE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4B6BC010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7FB40904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38CACB2D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56E14667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1B56BB15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6953CA0D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4E7B421E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69A45A3A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010D9E01" w14:textId="77777777" w:rsidR="00394011" w:rsidRDefault="00394011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  <w:p w14:paraId="18736956" w14:textId="3766E28A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</w:t>
                      </w:r>
                    </w:p>
                    <w:p w14:paraId="1E9CD592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  <w:p w14:paraId="01BA06E7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875AC1" w14:textId="77777777" w:rsidR="00F2033E" w:rsidRPr="00F2033E" w:rsidRDefault="00F2033E" w:rsidP="00F2033E">
      <w:pPr>
        <w:rPr>
          <w:rFonts w:ascii="TH SarabunPSK" w:hAnsi="TH SarabunPSK" w:cs="TH SarabunPSK"/>
          <w:sz w:val="32"/>
          <w:szCs w:val="32"/>
          <w:cs/>
        </w:rPr>
      </w:pPr>
    </w:p>
    <w:p w14:paraId="0544DA81" w14:textId="77777777" w:rsidR="00F2033E" w:rsidRDefault="00F2033E" w:rsidP="00F2033E">
      <w:pPr>
        <w:rPr>
          <w:rFonts w:ascii="TH SarabunPSK" w:hAnsi="TH SarabunPSK" w:cs="TH SarabunPSK"/>
          <w:sz w:val="32"/>
          <w:szCs w:val="32"/>
        </w:rPr>
      </w:pPr>
    </w:p>
    <w:p w14:paraId="21FAF83D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28F6DC6D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52BD853D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512736E8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023F9A04" w14:textId="77777777" w:rsidR="00750682" w:rsidRDefault="00750682" w:rsidP="00F2033E">
      <w:pPr>
        <w:rPr>
          <w:rFonts w:ascii="TH SarabunPSK" w:hAnsi="TH SarabunPSK" w:cs="TH SarabunPSK"/>
          <w:sz w:val="32"/>
          <w:szCs w:val="32"/>
        </w:rPr>
      </w:pPr>
    </w:p>
    <w:p w14:paraId="047F3E34" w14:textId="77777777" w:rsidR="00750682" w:rsidRDefault="00750682" w:rsidP="00F2033E">
      <w:pPr>
        <w:rPr>
          <w:rFonts w:ascii="TH SarabunPSK" w:hAnsi="TH SarabunPSK" w:cs="TH SarabunPSK"/>
          <w:sz w:val="32"/>
          <w:szCs w:val="32"/>
          <w:cs/>
        </w:rPr>
      </w:pPr>
    </w:p>
    <w:p w14:paraId="3D7F3120" w14:textId="4E7034E3" w:rsidR="00F2033E" w:rsidRDefault="00F2033E" w:rsidP="00F2033E">
      <w:pPr>
        <w:rPr>
          <w:rFonts w:ascii="TH SarabunPSK" w:hAnsi="TH SarabunPSK" w:cs="TH SarabunPSK"/>
          <w:sz w:val="32"/>
          <w:szCs w:val="32"/>
        </w:rPr>
      </w:pPr>
    </w:p>
    <w:p w14:paraId="2E0C4B8C" w14:textId="77777777" w:rsidR="00750682" w:rsidRPr="00AA1684" w:rsidRDefault="00750682" w:rsidP="00964810">
      <w:pPr>
        <w:rPr>
          <w:rFonts w:ascii="TH SarabunPSK" w:hAnsi="TH SarabunPSK" w:cs="TH SarabunPSK"/>
          <w:b/>
          <w:bCs/>
          <w:sz w:val="18"/>
          <w:szCs w:val="18"/>
        </w:rPr>
      </w:pPr>
    </w:p>
    <w:p w14:paraId="221F6604" w14:textId="4160F144" w:rsidR="00750682" w:rsidRPr="00750682" w:rsidRDefault="00750682" w:rsidP="00964810">
      <w:pPr>
        <w:rPr>
          <w:rFonts w:ascii="TH SarabunPSK" w:hAnsi="TH SarabunPSK" w:cs="TH SarabunPSK"/>
          <w:sz w:val="32"/>
          <w:szCs w:val="32"/>
        </w:rPr>
      </w:pPr>
      <w:r w:rsidRPr="00750682">
        <w:rPr>
          <w:rFonts w:ascii="TH SarabunPSK" w:hAnsi="TH SarabunPSK" w:cs="TH SarabunPSK" w:hint="cs"/>
          <w:sz w:val="32"/>
          <w:szCs w:val="32"/>
          <w:cs/>
        </w:rPr>
        <w:t xml:space="preserve">29. </w:t>
      </w:r>
      <w:r w:rsidRPr="00750682">
        <w:rPr>
          <w:rFonts w:ascii="TH SarabunPSK" w:hAnsi="TH SarabunPSK" w:cs="TH SarabunPSK"/>
          <w:sz w:val="32"/>
          <w:szCs w:val="32"/>
          <w:cs/>
        </w:rPr>
        <w:t xml:space="preserve">นักเรียนห้องหนึ่งมีอัตราส่วนของจำนวนนักเรียนชายต่อนักเรียนหญิงเป็น </w:t>
      </w:r>
      <w:r w:rsidRPr="00750682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50682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750682">
        <w:rPr>
          <w:rFonts w:ascii="TH SarabunPSK" w:hAnsi="TH SarabunPSK" w:cs="TH SarabunPSK"/>
          <w:sz w:val="32"/>
          <w:szCs w:val="32"/>
        </w:rPr>
        <w:t xml:space="preserve">4 </w:t>
      </w:r>
      <w:r w:rsidRPr="00750682">
        <w:rPr>
          <w:rFonts w:ascii="TH SarabunPSK" w:hAnsi="TH SarabunPSK" w:cs="TH SarabunPSK"/>
          <w:sz w:val="32"/>
          <w:szCs w:val="32"/>
          <w:cs/>
        </w:rPr>
        <w:t xml:space="preserve">ถ้ามีนักเรียนทั้งหมด </w:t>
      </w:r>
      <w:r w:rsidRPr="00750682">
        <w:rPr>
          <w:rFonts w:ascii="TH SarabunPSK" w:hAnsi="TH SarabunPSK" w:cs="TH SarabunPSK"/>
          <w:sz w:val="32"/>
          <w:szCs w:val="32"/>
        </w:rPr>
        <w:t xml:space="preserve">35 </w:t>
      </w:r>
      <w:r w:rsidRPr="00750682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="00970586">
        <w:rPr>
          <w:rFonts w:ascii="TH SarabunPSK" w:hAnsi="TH SarabunPSK" w:cs="TH SarabunPSK"/>
          <w:sz w:val="32"/>
          <w:szCs w:val="32"/>
          <w:cs/>
        </w:rPr>
        <w:br/>
      </w:r>
      <w:r w:rsidRPr="00750682">
        <w:rPr>
          <w:rFonts w:ascii="TH SarabunPSK" w:hAnsi="TH SarabunPSK" w:cs="TH SarabunPSK"/>
          <w:sz w:val="32"/>
          <w:szCs w:val="32"/>
          <w:cs/>
        </w:rPr>
        <w:t>จะมีนักเรียนชายและนักเรียนหญิงอย่างละกี่คน</w:t>
      </w:r>
    </w:p>
    <w:p w14:paraId="27915E02" w14:textId="3960CE04" w:rsidR="00750682" w:rsidRDefault="00750682" w:rsidP="00964810">
      <w:pPr>
        <w:rPr>
          <w:rFonts w:ascii="TH SarabunPSK" w:hAnsi="TH SarabunPSK" w:cs="TH SarabunPSK" w:hint="cs"/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9696" behindDoc="0" locked="0" layoutInCell="1" allowOverlap="1" wp14:anchorId="51CC532F" wp14:editId="4D750554">
                <wp:simplePos x="0" y="0"/>
                <wp:positionH relativeFrom="margin">
                  <wp:align>left</wp:align>
                </wp:positionH>
                <wp:positionV relativeFrom="paragraph">
                  <wp:posOffset>-3809</wp:posOffset>
                </wp:positionV>
                <wp:extent cx="6072996" cy="2697480"/>
                <wp:effectExtent l="0" t="0" r="0" b="0"/>
                <wp:wrapNone/>
                <wp:docPr id="555015671" name="สี่เหลี่ยมผืนผ้า 555015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2996" cy="2697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690F72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28293DC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266F2AAD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11C4FAD4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CD75189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7B5FC949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24B9F187" w14:textId="77777777" w:rsidR="00750682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0C739333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8E2C61F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ED76EC0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4A9B9192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 w:hint="cs"/>
                                <w:color w:val="000000" w:themeColor="text1"/>
                              </w:rPr>
                            </w:pPr>
                          </w:p>
                          <w:p w14:paraId="4D2C590B" w14:textId="77777777" w:rsidR="00750682" w:rsidRPr="00C66680" w:rsidRDefault="00750682" w:rsidP="00750682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CC532F" id="สี่เหลี่ยมผืนผ้า 555015671" o:spid="_x0000_s1030" style="position:absolute;margin-left:0;margin-top:-.3pt;width:478.2pt;height:212.4pt;z-index:25186969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" filled="f" stroked="f" strokeweight="1pt">
                <v:textbox>
                  <w:txbxContent>
                    <w:p w14:paraId="7D690F72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428293DC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266F2AAD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11C4FAD4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4CD75189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7B5FC949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24B9F187" w14:textId="77777777" w:rsidR="00750682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0C739333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48E2C61F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3ED76EC0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4A9B9192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 w:hint="cs"/>
                          <w:color w:val="000000" w:themeColor="text1"/>
                        </w:rPr>
                      </w:pPr>
                    </w:p>
                    <w:p w14:paraId="4D2C590B" w14:textId="77777777" w:rsidR="00750682" w:rsidRPr="00C66680" w:rsidRDefault="00750682" w:rsidP="00750682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6CB9738" w14:textId="77777777" w:rsidR="00750682" w:rsidRDefault="00750682" w:rsidP="0096481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84AFB1D" w14:textId="77777777" w:rsidR="00750682" w:rsidRDefault="00750682" w:rsidP="0096481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20B4500" w14:textId="77777777" w:rsidR="00750682" w:rsidRDefault="00750682" w:rsidP="00964810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FFB5C18" w14:textId="77777777" w:rsidR="00750682" w:rsidRDefault="00750682" w:rsidP="00964810">
      <w:pPr>
        <w:rPr>
          <w:b/>
          <w:bCs/>
          <w:sz w:val="32"/>
          <w:szCs w:val="32"/>
        </w:rPr>
      </w:pPr>
    </w:p>
    <w:p w14:paraId="0590D737" w14:textId="77777777" w:rsidR="00750682" w:rsidRDefault="00750682" w:rsidP="00964810">
      <w:pPr>
        <w:rPr>
          <w:b/>
          <w:bCs/>
          <w:sz w:val="32"/>
          <w:szCs w:val="32"/>
        </w:rPr>
      </w:pPr>
    </w:p>
    <w:p w14:paraId="44BFCCFE" w14:textId="77777777" w:rsidR="00750682" w:rsidRDefault="00750682" w:rsidP="00964810">
      <w:pPr>
        <w:rPr>
          <w:b/>
          <w:bCs/>
          <w:sz w:val="32"/>
          <w:szCs w:val="32"/>
        </w:rPr>
      </w:pPr>
    </w:p>
    <w:p w14:paraId="55932048" w14:textId="77777777" w:rsidR="00750682" w:rsidRDefault="00750682" w:rsidP="00964810">
      <w:pPr>
        <w:rPr>
          <w:b/>
          <w:bCs/>
          <w:sz w:val="32"/>
          <w:szCs w:val="32"/>
        </w:rPr>
      </w:pPr>
    </w:p>
    <w:p w14:paraId="24C8F7AE" w14:textId="77777777" w:rsidR="00750682" w:rsidRDefault="00750682" w:rsidP="00964810">
      <w:pPr>
        <w:rPr>
          <w:b/>
          <w:bCs/>
          <w:sz w:val="32"/>
          <w:szCs w:val="32"/>
        </w:rPr>
      </w:pPr>
    </w:p>
    <w:p w14:paraId="4683438B" w14:textId="77777777" w:rsidR="00750682" w:rsidRDefault="00750682" w:rsidP="00964810">
      <w:pPr>
        <w:rPr>
          <w:b/>
          <w:bCs/>
          <w:sz w:val="32"/>
          <w:szCs w:val="32"/>
        </w:rPr>
      </w:pPr>
    </w:p>
    <w:p w14:paraId="16204CCA" w14:textId="77777777" w:rsidR="00750682" w:rsidRDefault="00750682" w:rsidP="00964810">
      <w:pPr>
        <w:rPr>
          <w:b/>
          <w:bCs/>
          <w:sz w:val="32"/>
          <w:szCs w:val="32"/>
        </w:rPr>
      </w:pPr>
    </w:p>
    <w:p w14:paraId="489E103D" w14:textId="77777777" w:rsidR="00750682" w:rsidRPr="00AA1684" w:rsidRDefault="00750682" w:rsidP="00964810">
      <w:pPr>
        <w:rPr>
          <w:b/>
          <w:bCs/>
          <w:sz w:val="18"/>
          <w:szCs w:val="18"/>
        </w:rPr>
      </w:pPr>
    </w:p>
    <w:p w14:paraId="596401CB" w14:textId="3AB89C3A" w:rsidR="00750682" w:rsidRPr="00394011" w:rsidRDefault="00394011" w:rsidP="00964810">
      <w:pPr>
        <w:rPr>
          <w:rFonts w:ascii="TH SarabunPSK" w:hAnsi="TH SarabunPSK" w:cs="TH SarabunPSK"/>
          <w:sz w:val="32"/>
          <w:szCs w:val="32"/>
        </w:rPr>
      </w:pPr>
      <w:r w:rsidRPr="00394011">
        <w:rPr>
          <w:rFonts w:ascii="TH SarabunPSK" w:hAnsi="TH SarabunPSK" w:cs="TH SarabunPSK"/>
          <w:sz w:val="32"/>
          <w:szCs w:val="32"/>
          <w:cs/>
        </w:rPr>
        <w:t xml:space="preserve">30. </w:t>
      </w:r>
      <w:r w:rsidRPr="00394011">
        <w:rPr>
          <w:rFonts w:ascii="TH SarabunPSK" w:hAnsi="TH SarabunPSK" w:cs="TH SarabunPSK"/>
          <w:sz w:val="32"/>
          <w:szCs w:val="32"/>
          <w:cs/>
        </w:rPr>
        <w:t>แบบรูป</w:t>
      </w:r>
      <w:r w:rsidR="00970586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Pr="00394011">
        <w:rPr>
          <w:rFonts w:ascii="TH SarabunPSK" w:hAnsi="TH SarabunPSK" w:cs="TH SarabunPSK"/>
          <w:sz w:val="32"/>
          <w:szCs w:val="32"/>
          <w:cs/>
        </w:rPr>
        <w:t xml:space="preserve">หนึ่งเริ่มด้วย </w:t>
      </w:r>
      <w:r w:rsidRPr="00394011">
        <w:rPr>
          <w:rFonts w:ascii="TH SarabunPSK" w:hAnsi="TH SarabunPSK" w:cs="TH SarabunPSK"/>
          <w:sz w:val="32"/>
          <w:szCs w:val="32"/>
        </w:rPr>
        <w:t>2, 6, 12, 20, 30,</w:t>
      </w:r>
      <w:r>
        <w:rPr>
          <w:rFonts w:ascii="TH SarabunPSK" w:hAnsi="TH SarabunPSK" w:cs="TH SarabunPSK"/>
          <w:sz w:val="32"/>
          <w:szCs w:val="32"/>
        </w:rPr>
        <w:t xml:space="preserve"> …..</w:t>
      </w:r>
      <w:r w:rsidRPr="00394011">
        <w:rPr>
          <w:rFonts w:ascii="TH SarabunPSK" w:hAnsi="TH SarabunPSK" w:cs="TH SarabunPSK"/>
          <w:sz w:val="32"/>
          <w:szCs w:val="32"/>
        </w:rPr>
        <w:t xml:space="preserve"> </w:t>
      </w:r>
      <w:r w:rsidRPr="00394011">
        <w:rPr>
          <w:rFonts w:ascii="TH SarabunPSK" w:hAnsi="TH SarabunPSK" w:cs="TH SarabunPSK"/>
          <w:sz w:val="32"/>
          <w:szCs w:val="32"/>
          <w:cs/>
        </w:rPr>
        <w:t>จงหา</w:t>
      </w:r>
      <w:r>
        <w:rPr>
          <w:rFonts w:ascii="TH SarabunPSK" w:hAnsi="TH SarabunPSK" w:cs="TH SarabunPSK" w:hint="cs"/>
          <w:sz w:val="32"/>
          <w:szCs w:val="32"/>
          <w:cs/>
        </w:rPr>
        <w:t>แสดงวิธีทำหาค่าของ</w:t>
      </w:r>
      <w:r w:rsidRPr="00394011">
        <w:rPr>
          <w:rFonts w:ascii="TH SarabunPSK" w:hAnsi="TH SarabunPSK" w:cs="TH SarabunPSK"/>
          <w:sz w:val="32"/>
          <w:szCs w:val="32"/>
          <w:cs/>
        </w:rPr>
        <w:t xml:space="preserve">จำนวนลำดับที่ </w:t>
      </w:r>
      <w:r w:rsidRPr="00394011">
        <w:rPr>
          <w:rFonts w:ascii="TH SarabunPSK" w:hAnsi="TH SarabunPSK" w:cs="TH SarabunPSK"/>
          <w:sz w:val="32"/>
          <w:szCs w:val="32"/>
        </w:rPr>
        <w:t xml:space="preserve">10 </w:t>
      </w:r>
    </w:p>
    <w:p w14:paraId="2D4EF8A5" w14:textId="3A05E551" w:rsidR="00750682" w:rsidRDefault="00AA1684" w:rsidP="00964810">
      <w:pPr>
        <w:rPr>
          <w:b/>
          <w:bCs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71744" behindDoc="0" locked="0" layoutInCell="1" allowOverlap="1" wp14:anchorId="07FACA58" wp14:editId="0F3B35FC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6072505" cy="2687955"/>
                <wp:effectExtent l="0" t="0" r="0" b="0"/>
                <wp:wrapNone/>
                <wp:docPr id="1424452552" name="สี่เหลี่ยมผืนผ้า 1424452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2505" cy="2687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91F242" w14:textId="77777777" w:rsidR="00394011" w:rsidRDefault="00394011" w:rsidP="003940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5807D1ED" w14:textId="77777777" w:rsidR="00394011" w:rsidRPr="00C66680" w:rsidRDefault="00394011" w:rsidP="003940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F0D45FE" w14:textId="77777777" w:rsidR="00394011" w:rsidRPr="00C66680" w:rsidRDefault="00394011" w:rsidP="003940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7B42F364" w14:textId="77777777" w:rsidR="00394011" w:rsidRPr="00C66680" w:rsidRDefault="00394011" w:rsidP="003940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52804687" w14:textId="77777777" w:rsidR="00394011" w:rsidRPr="00C66680" w:rsidRDefault="00394011" w:rsidP="003940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1E1E84FB" w14:textId="77777777" w:rsidR="00394011" w:rsidRDefault="00394011" w:rsidP="003940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13E06628" w14:textId="77777777" w:rsidR="00394011" w:rsidRDefault="00394011" w:rsidP="003940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 w:rsidRPr="00C66680">
                              <w:rPr>
                                <w:rFonts w:ascii="TH SarabunPSK" w:hAnsi="TH SarabunPSK" w:cs="TH SarabunPSK"/>
                                <w:color w:val="000000" w:themeColor="text1"/>
                                <w:cs/>
                              </w:rPr>
                              <w:t>.................................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6A84699C" w14:textId="1D5A46E7" w:rsidR="00394011" w:rsidRPr="00C66680" w:rsidRDefault="00394011" w:rsidP="003940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  <w:t>..</w:t>
                            </w:r>
                          </w:p>
                          <w:p w14:paraId="74D474A3" w14:textId="77777777" w:rsidR="00394011" w:rsidRPr="00C66680" w:rsidRDefault="00394011" w:rsidP="003940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  <w:p w14:paraId="158B91CB" w14:textId="77777777" w:rsidR="00394011" w:rsidRPr="00C66680" w:rsidRDefault="00394011" w:rsidP="003940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FACA58" id="สี่เหลี่ยมผืนผ้า 1424452552" o:spid="_x0000_s1031" style="position:absolute;margin-left:0;margin-top:.95pt;width:478.15pt;height:211.65pt;z-index:25187174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" filled="f" stroked="f" strokeweight="1pt">
                <v:textbox>
                  <w:txbxContent>
                    <w:p w14:paraId="7691F242" w14:textId="77777777" w:rsidR="00394011" w:rsidRDefault="00394011" w:rsidP="003940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5807D1ED" w14:textId="77777777" w:rsidR="00394011" w:rsidRPr="00C66680" w:rsidRDefault="00394011" w:rsidP="003940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3F0D45FE" w14:textId="77777777" w:rsidR="00394011" w:rsidRPr="00C66680" w:rsidRDefault="00394011" w:rsidP="003940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7B42F364" w14:textId="77777777" w:rsidR="00394011" w:rsidRPr="00C66680" w:rsidRDefault="00394011" w:rsidP="003940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52804687" w14:textId="77777777" w:rsidR="00394011" w:rsidRPr="00C66680" w:rsidRDefault="00394011" w:rsidP="003940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1E1E84FB" w14:textId="77777777" w:rsidR="00394011" w:rsidRDefault="00394011" w:rsidP="003940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13E06628" w14:textId="77777777" w:rsidR="00394011" w:rsidRDefault="00394011" w:rsidP="003940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 w:rsidRPr="00C66680">
                        <w:rPr>
                          <w:rFonts w:ascii="TH SarabunPSK" w:hAnsi="TH SarabunPSK" w:cs="TH SarabunPSK"/>
                          <w:color w:val="000000" w:themeColor="text1"/>
                          <w:cs/>
                        </w:rPr>
                        <w:t>.................................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  <w:p w14:paraId="6A84699C" w14:textId="1D5A46E7" w:rsidR="00394011" w:rsidRPr="00C66680" w:rsidRDefault="00394011" w:rsidP="003940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  <w:r>
                        <w:rPr>
                          <w:rFonts w:ascii="TH SarabunPSK" w:hAnsi="TH SarabunPSK" w:cs="TH SarabunPSK"/>
                          <w:color w:val="000000" w:themeColor="text1"/>
                        </w:rPr>
                        <w:t>..</w:t>
                      </w:r>
                    </w:p>
                    <w:p w14:paraId="74D474A3" w14:textId="77777777" w:rsidR="00394011" w:rsidRPr="00C66680" w:rsidRDefault="00394011" w:rsidP="003940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  <w:p w14:paraId="158B91CB" w14:textId="77777777" w:rsidR="00394011" w:rsidRPr="00C66680" w:rsidRDefault="00394011" w:rsidP="003940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A9B75D" w14:textId="6635D3A9" w:rsidR="00964810" w:rsidRDefault="00964810" w:rsidP="00F2033E">
      <w:pPr>
        <w:rPr>
          <w:rFonts w:ascii="TH SarabunPSK" w:hAnsi="TH SarabunPSK" w:cs="TH SarabunPSK"/>
          <w:sz w:val="32"/>
          <w:szCs w:val="32"/>
        </w:rPr>
      </w:pPr>
    </w:p>
    <w:p w14:paraId="54980E08" w14:textId="77777777" w:rsidR="00544FDB" w:rsidRDefault="00544FDB" w:rsidP="00F2033E">
      <w:pPr>
        <w:rPr>
          <w:rFonts w:ascii="TH SarabunPSK" w:hAnsi="TH SarabunPSK" w:cs="TH SarabunPSK"/>
          <w:sz w:val="32"/>
          <w:szCs w:val="32"/>
        </w:rPr>
      </w:pPr>
    </w:p>
    <w:p w14:paraId="272EDAB8" w14:textId="77777777" w:rsidR="00544FDB" w:rsidRDefault="00544FDB" w:rsidP="00F2033E">
      <w:pPr>
        <w:rPr>
          <w:rFonts w:ascii="TH SarabunPSK" w:hAnsi="TH SarabunPSK" w:cs="TH SarabunPSK"/>
          <w:sz w:val="32"/>
          <w:szCs w:val="32"/>
        </w:rPr>
      </w:pPr>
    </w:p>
    <w:p w14:paraId="77C7C632" w14:textId="77777777" w:rsidR="00544FDB" w:rsidRDefault="00544FDB" w:rsidP="00F2033E">
      <w:pPr>
        <w:rPr>
          <w:rFonts w:ascii="TH SarabunPSK" w:hAnsi="TH SarabunPSK" w:cs="TH SarabunPSK"/>
          <w:sz w:val="32"/>
          <w:szCs w:val="32"/>
        </w:rPr>
      </w:pPr>
    </w:p>
    <w:p w14:paraId="3BC84C3F" w14:textId="77777777" w:rsidR="00544FDB" w:rsidRDefault="00544FDB" w:rsidP="00F2033E">
      <w:pPr>
        <w:rPr>
          <w:rFonts w:ascii="TH SarabunPSK" w:hAnsi="TH SarabunPSK" w:cs="TH SarabunPSK"/>
          <w:sz w:val="32"/>
          <w:szCs w:val="32"/>
        </w:rPr>
      </w:pPr>
    </w:p>
    <w:p w14:paraId="5F39D70C" w14:textId="77777777" w:rsidR="00544FDB" w:rsidRDefault="00544FDB" w:rsidP="00F2033E">
      <w:pPr>
        <w:rPr>
          <w:rFonts w:ascii="TH SarabunPSK" w:hAnsi="TH SarabunPSK" w:cs="TH SarabunPSK"/>
          <w:sz w:val="32"/>
          <w:szCs w:val="32"/>
        </w:rPr>
      </w:pPr>
    </w:p>
    <w:p w14:paraId="5D40718E" w14:textId="77777777" w:rsidR="00962B82" w:rsidRPr="004F06FD" w:rsidRDefault="00962B82" w:rsidP="00962B8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F06FD">
        <w:rPr>
          <w:rFonts w:ascii="TH SarabunPSK" w:hAnsi="TH SarabunPSK" w:cs="TH SarabunPSK" w:hint="cs"/>
          <w:b/>
          <w:bCs/>
          <w:sz w:val="36"/>
          <w:szCs w:val="36"/>
          <w:cs/>
        </w:rPr>
        <w:t>เฉลยข้อสอบปลายภาค คณิตศาสตร์ ป.6</w:t>
      </w:r>
    </w:p>
    <w:p w14:paraId="0C51389E" w14:textId="77777777" w:rsidR="00962B82" w:rsidRDefault="00962B82" w:rsidP="00962B8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55"/>
        <w:gridCol w:w="1980"/>
        <w:gridCol w:w="270"/>
        <w:gridCol w:w="1260"/>
        <w:gridCol w:w="1890"/>
      </w:tblGrid>
      <w:tr w:rsidR="00962B82" w14:paraId="332035E6" w14:textId="77777777" w:rsidTr="00EE2AAD">
        <w:trPr>
          <w:jc w:val="center"/>
        </w:trPr>
        <w:tc>
          <w:tcPr>
            <w:tcW w:w="1255" w:type="dxa"/>
          </w:tcPr>
          <w:p w14:paraId="22F5CBAF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1980" w:type="dxa"/>
          </w:tcPr>
          <w:p w14:paraId="4A93BA96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เฉลย</w:t>
            </w:r>
          </w:p>
        </w:tc>
        <w:tc>
          <w:tcPr>
            <w:tcW w:w="270" w:type="dxa"/>
            <w:shd w:val="clear" w:color="auto" w:fill="000000" w:themeFill="text1"/>
          </w:tcPr>
          <w:p w14:paraId="2069E74F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60" w:type="dxa"/>
          </w:tcPr>
          <w:p w14:paraId="19DB7ADF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</w:t>
            </w:r>
          </w:p>
        </w:tc>
        <w:tc>
          <w:tcPr>
            <w:tcW w:w="1890" w:type="dxa"/>
          </w:tcPr>
          <w:p w14:paraId="14058732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เฉลย</w:t>
            </w:r>
          </w:p>
        </w:tc>
      </w:tr>
      <w:tr w:rsidR="00962B82" w14:paraId="38B96074" w14:textId="77777777" w:rsidTr="00EE2AAD">
        <w:trPr>
          <w:jc w:val="center"/>
        </w:trPr>
        <w:tc>
          <w:tcPr>
            <w:tcW w:w="1255" w:type="dxa"/>
          </w:tcPr>
          <w:p w14:paraId="75C07CE3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980" w:type="dxa"/>
          </w:tcPr>
          <w:p w14:paraId="7484037A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270" w:type="dxa"/>
            <w:shd w:val="clear" w:color="auto" w:fill="000000" w:themeFill="text1"/>
          </w:tcPr>
          <w:p w14:paraId="078658A2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4802F553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</w:p>
        </w:tc>
        <w:tc>
          <w:tcPr>
            <w:tcW w:w="1890" w:type="dxa"/>
          </w:tcPr>
          <w:p w14:paraId="348A4D04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ง. 12</w:t>
            </w:r>
            <w:r w:rsidRPr="004F06F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:</w:t>
            </w:r>
            <w:r w:rsidRPr="004F06F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18</w:t>
            </w:r>
          </w:p>
        </w:tc>
      </w:tr>
      <w:tr w:rsidR="00962B82" w14:paraId="4AA0C6F2" w14:textId="77777777" w:rsidTr="00EE2AAD">
        <w:trPr>
          <w:jc w:val="center"/>
        </w:trPr>
        <w:tc>
          <w:tcPr>
            <w:tcW w:w="1255" w:type="dxa"/>
          </w:tcPr>
          <w:p w14:paraId="3AB61F5A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980" w:type="dxa"/>
          </w:tcPr>
          <w:p w14:paraId="77DD9808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270" w:type="dxa"/>
            <w:shd w:val="clear" w:color="auto" w:fill="000000" w:themeFill="text1"/>
          </w:tcPr>
          <w:p w14:paraId="0B1E7108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9E2F8C7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17</w:t>
            </w:r>
          </w:p>
        </w:tc>
        <w:tc>
          <w:tcPr>
            <w:tcW w:w="1890" w:type="dxa"/>
          </w:tcPr>
          <w:p w14:paraId="036EBEF7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ข. 12</w:t>
            </w:r>
            <w:r w:rsidRPr="004F06F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:</w:t>
            </w:r>
            <w:r w:rsidRPr="004F06F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21</w:t>
            </w:r>
          </w:p>
        </w:tc>
      </w:tr>
      <w:tr w:rsidR="00962B82" w14:paraId="18560660" w14:textId="77777777" w:rsidTr="00EE2AAD">
        <w:trPr>
          <w:jc w:val="center"/>
        </w:trPr>
        <w:tc>
          <w:tcPr>
            <w:tcW w:w="1255" w:type="dxa"/>
          </w:tcPr>
          <w:p w14:paraId="14FD1B1E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980" w:type="dxa"/>
          </w:tcPr>
          <w:p w14:paraId="4D060246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ข.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2 × 2 × 3 = 12</w:t>
            </w:r>
          </w:p>
        </w:tc>
        <w:tc>
          <w:tcPr>
            <w:tcW w:w="270" w:type="dxa"/>
            <w:shd w:val="clear" w:color="auto" w:fill="000000" w:themeFill="text1"/>
          </w:tcPr>
          <w:p w14:paraId="7A920FFE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507C77F0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1890" w:type="dxa"/>
          </w:tcPr>
          <w:p w14:paraId="521204FC" w14:textId="77777777" w:rsidR="00962B82" w:rsidRPr="004F06FD" w:rsidRDefault="00962B82" w:rsidP="00EE2AAD">
            <w:pPr>
              <w:tabs>
                <w:tab w:val="left" w:pos="282"/>
                <w:tab w:val="left" w:pos="565"/>
              </w:tabs>
              <w:rPr>
                <w:rFonts w:ascii="TH SarabunPSK" w:eastAsia="Calibri" w:hAnsi="TH SarabunPSK" w:cs="TH SarabunPSK" w:hint="cs"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ก. 3 กิโลเมตร</w:t>
            </w:r>
          </w:p>
        </w:tc>
      </w:tr>
      <w:tr w:rsidR="00962B82" w14:paraId="39DFD449" w14:textId="77777777" w:rsidTr="00EE2AAD">
        <w:trPr>
          <w:jc w:val="center"/>
        </w:trPr>
        <w:tc>
          <w:tcPr>
            <w:tcW w:w="1255" w:type="dxa"/>
          </w:tcPr>
          <w:p w14:paraId="373F47A6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980" w:type="dxa"/>
          </w:tcPr>
          <w:p w14:paraId="11AC7CAE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ดินสอ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แท่ง และยางลบ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ก้อน</w:t>
            </w:r>
          </w:p>
        </w:tc>
        <w:tc>
          <w:tcPr>
            <w:tcW w:w="270" w:type="dxa"/>
            <w:shd w:val="clear" w:color="auto" w:fill="000000" w:themeFill="text1"/>
          </w:tcPr>
          <w:p w14:paraId="2137DCBB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771BAA47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1890" w:type="dxa"/>
          </w:tcPr>
          <w:p w14:paraId="7B605668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ค. 1,500 มิลลิลิตร</w:t>
            </w:r>
          </w:p>
        </w:tc>
      </w:tr>
      <w:tr w:rsidR="00962B82" w14:paraId="5590BF61" w14:textId="77777777" w:rsidTr="00EE2AAD">
        <w:trPr>
          <w:jc w:val="center"/>
        </w:trPr>
        <w:tc>
          <w:tcPr>
            <w:tcW w:w="1255" w:type="dxa"/>
          </w:tcPr>
          <w:p w14:paraId="5ADFBBC6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980" w:type="dxa"/>
          </w:tcPr>
          <w:p w14:paraId="5433912A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ค. 11.00 น.</w:t>
            </w:r>
          </w:p>
        </w:tc>
        <w:tc>
          <w:tcPr>
            <w:tcW w:w="270" w:type="dxa"/>
            <w:shd w:val="clear" w:color="auto" w:fill="000000" w:themeFill="text1"/>
          </w:tcPr>
          <w:p w14:paraId="5954EA39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9AA711D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</w:tc>
        <w:tc>
          <w:tcPr>
            <w:tcW w:w="1890" w:type="dxa"/>
          </w:tcPr>
          <w:p w14:paraId="0AC2284D" w14:textId="77777777" w:rsidR="00962B82" w:rsidRPr="004F06FD" w:rsidRDefault="00962B82" w:rsidP="00EE2A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ข. ร้อยละ 12.5</w:t>
            </w:r>
          </w:p>
        </w:tc>
      </w:tr>
      <w:tr w:rsidR="00962B82" w14:paraId="6E91F3F6" w14:textId="77777777" w:rsidTr="00EE2AAD">
        <w:trPr>
          <w:jc w:val="center"/>
        </w:trPr>
        <w:tc>
          <w:tcPr>
            <w:tcW w:w="1255" w:type="dxa"/>
          </w:tcPr>
          <w:p w14:paraId="2D0AC8ED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980" w:type="dxa"/>
          </w:tcPr>
          <w:p w14:paraId="11CAFA07" w14:textId="77777777" w:rsidR="00962B82" w:rsidRPr="004F06FD" w:rsidRDefault="00962B82" w:rsidP="00EE2AAD">
            <w:pPr>
              <w:pStyle w:val="Default"/>
              <w:rPr>
                <w:rFonts w:ascii="TH SarabunPSK" w:hAnsi="TH SarabunPSK" w:cs="TH SarabunPSK"/>
                <w:color w:val="auto"/>
                <w:sz w:val="32"/>
                <w:szCs w:val="32"/>
              </w:rPr>
            </w:pPr>
            <w:r w:rsidRPr="004F06FD">
              <w:rPr>
                <w:rFonts w:ascii="TH SarabunPSK" w:hAnsi="TH SarabunPSK" w:cs="TH SarabunPSK"/>
                <w:color w:val="auto"/>
                <w:sz w:val="32"/>
                <w:szCs w:val="32"/>
                <w:cs/>
              </w:rPr>
              <w:t xml:space="preserve">ข.  </w:t>
            </w:r>
            <w:r w:rsidRPr="004F06FD">
              <w:rPr>
                <w:rFonts w:ascii="TH SarabunPSK" w:hAnsi="TH SarabunPSK" w:cs="TH SarabunPSK"/>
                <w:color w:val="auto"/>
                <w:position w:val="-30"/>
                <w:sz w:val="32"/>
                <w:szCs w:val="32"/>
                <w:cs/>
              </w:rPr>
              <w:object w:dxaOrig="800" w:dyaOrig="760" w14:anchorId="2DA54BA5">
                <v:shape id="_x0000_i1281" type="#_x0000_t75" style="width:40.05pt;height:37.55pt" o:ole="">
                  <v:imagedata r:id="rId25" o:title=""/>
                </v:shape>
                <o:OLEObject Type="Embed" ProgID="Equation.DSMT4" ShapeID="_x0000_i1281" DrawAspect="Content" ObjectID="_1851677958" r:id="rId48"/>
              </w:object>
            </w:r>
          </w:p>
        </w:tc>
        <w:tc>
          <w:tcPr>
            <w:tcW w:w="270" w:type="dxa"/>
            <w:shd w:val="clear" w:color="auto" w:fill="000000" w:themeFill="text1"/>
          </w:tcPr>
          <w:p w14:paraId="32E68E6C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51F2A1B2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</w:tc>
        <w:tc>
          <w:tcPr>
            <w:tcW w:w="1890" w:type="dxa"/>
          </w:tcPr>
          <w:p w14:paraId="6432090C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>27</w:t>
            </w:r>
          </w:p>
        </w:tc>
      </w:tr>
      <w:tr w:rsidR="00962B82" w14:paraId="271469DF" w14:textId="77777777" w:rsidTr="00EE2AAD">
        <w:trPr>
          <w:jc w:val="center"/>
        </w:trPr>
        <w:tc>
          <w:tcPr>
            <w:tcW w:w="1255" w:type="dxa"/>
          </w:tcPr>
          <w:p w14:paraId="70492611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1980" w:type="dxa"/>
          </w:tcPr>
          <w:p w14:paraId="41464433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ข. </w:t>
            </w:r>
            <w:r w:rsidRPr="004F06FD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270" w:type="dxa"/>
            <w:shd w:val="clear" w:color="auto" w:fill="000000" w:themeFill="text1"/>
          </w:tcPr>
          <w:p w14:paraId="3FB33344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58C29044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</w:tc>
        <w:tc>
          <w:tcPr>
            <w:tcW w:w="1890" w:type="dxa"/>
          </w:tcPr>
          <w:p w14:paraId="3B25755E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>48</w:t>
            </w:r>
          </w:p>
        </w:tc>
      </w:tr>
      <w:tr w:rsidR="00962B82" w14:paraId="29A3BC2C" w14:textId="77777777" w:rsidTr="00EE2AAD">
        <w:trPr>
          <w:jc w:val="center"/>
        </w:trPr>
        <w:tc>
          <w:tcPr>
            <w:tcW w:w="1255" w:type="dxa"/>
          </w:tcPr>
          <w:p w14:paraId="552E57DE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980" w:type="dxa"/>
          </w:tcPr>
          <w:p w14:paraId="6DEDC0E7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แก้ว </w:t>
            </w:r>
            <w:r w:rsidRPr="004F06F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ต้น </w:t>
            </w:r>
            <w:r w:rsidRPr="004F06FD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กล้า</w:t>
            </w:r>
          </w:p>
        </w:tc>
        <w:tc>
          <w:tcPr>
            <w:tcW w:w="270" w:type="dxa"/>
            <w:shd w:val="clear" w:color="auto" w:fill="000000" w:themeFill="text1"/>
          </w:tcPr>
          <w:p w14:paraId="550E5547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1EA6C45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890" w:type="dxa"/>
          </w:tcPr>
          <w:p w14:paraId="394866FD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 xml:space="preserve">25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ก้าน</w:t>
            </w:r>
          </w:p>
        </w:tc>
      </w:tr>
      <w:tr w:rsidR="00962B82" w14:paraId="58A65783" w14:textId="77777777" w:rsidTr="00EE2AAD">
        <w:trPr>
          <w:jc w:val="center"/>
        </w:trPr>
        <w:tc>
          <w:tcPr>
            <w:tcW w:w="1255" w:type="dxa"/>
          </w:tcPr>
          <w:p w14:paraId="0976A9AC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1980" w:type="dxa"/>
          </w:tcPr>
          <w:p w14:paraId="2857DC1D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4F06FD">
              <w:rPr>
                <w:rFonts w:ascii="TH SarabunPSK" w:hAnsi="TH SarabunPSK" w:cs="TH SarabunPSK"/>
                <w:sz w:val="32"/>
                <w:szCs w:val="32"/>
              </w:rPr>
              <w:t xml:space="preserve">.  </w:t>
            </w:r>
            <w:r w:rsidRPr="004F06FD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270" w:type="dxa"/>
            <w:shd w:val="clear" w:color="auto" w:fill="000000" w:themeFill="text1"/>
          </w:tcPr>
          <w:p w14:paraId="4DA419F4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B84822E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</w:p>
        </w:tc>
        <w:tc>
          <w:tcPr>
            <w:tcW w:w="1890" w:type="dxa"/>
          </w:tcPr>
          <w:p w14:paraId="1582DEB4" w14:textId="77777777" w:rsidR="00962B82" w:rsidRPr="004F06FD" w:rsidRDefault="00962B82" w:rsidP="00EE2A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ง.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 xml:space="preserve">44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ตัว</w:t>
            </w:r>
          </w:p>
        </w:tc>
      </w:tr>
      <w:tr w:rsidR="00962B82" w14:paraId="5AFA87B8" w14:textId="77777777" w:rsidTr="00EE2AAD">
        <w:trPr>
          <w:jc w:val="center"/>
        </w:trPr>
        <w:tc>
          <w:tcPr>
            <w:tcW w:w="1255" w:type="dxa"/>
          </w:tcPr>
          <w:p w14:paraId="0078184E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1980" w:type="dxa"/>
          </w:tcPr>
          <w:p w14:paraId="1A492867" w14:textId="77777777" w:rsidR="00962B82" w:rsidRPr="004F06FD" w:rsidRDefault="00962B82" w:rsidP="00EE2AAD">
            <w:pPr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ข.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 xml:space="preserve">7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ถุง</w:t>
            </w:r>
          </w:p>
        </w:tc>
        <w:tc>
          <w:tcPr>
            <w:tcW w:w="270" w:type="dxa"/>
            <w:shd w:val="clear" w:color="auto" w:fill="000000" w:themeFill="text1"/>
          </w:tcPr>
          <w:p w14:paraId="039FB683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1297C52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890" w:type="dxa"/>
          </w:tcPr>
          <w:p w14:paraId="4F9324E0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ข.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 xml:space="preserve">275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962B82" w14:paraId="4D3C20C4" w14:textId="77777777" w:rsidTr="00EE2AAD">
        <w:trPr>
          <w:jc w:val="center"/>
        </w:trPr>
        <w:tc>
          <w:tcPr>
            <w:tcW w:w="1255" w:type="dxa"/>
          </w:tcPr>
          <w:p w14:paraId="58357403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</w:tc>
        <w:tc>
          <w:tcPr>
            <w:tcW w:w="1980" w:type="dxa"/>
          </w:tcPr>
          <w:p w14:paraId="15B06C96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ค.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>8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</w:p>
        </w:tc>
        <w:tc>
          <w:tcPr>
            <w:tcW w:w="270" w:type="dxa"/>
            <w:shd w:val="clear" w:color="auto" w:fill="000000" w:themeFill="text1"/>
          </w:tcPr>
          <w:p w14:paraId="2C4273A3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0C5AF016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26</w:t>
            </w:r>
          </w:p>
        </w:tc>
        <w:tc>
          <w:tcPr>
            <w:tcW w:w="1890" w:type="dxa"/>
          </w:tcPr>
          <w:p w14:paraId="17B9347E" w14:textId="77777777" w:rsidR="00962B82" w:rsidRPr="004F06FD" w:rsidRDefault="00962B82" w:rsidP="00EE2A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06FD">
              <w:rPr>
                <w:rFonts w:ascii="TH SarabunPSK" w:hAnsi="TH SarabunPSK" w:cs="TH SarabunPSK" w:hint="cs"/>
                <w:sz w:val="32"/>
                <w:szCs w:val="32"/>
                <w:u w:val="double"/>
                <w:cs/>
              </w:rPr>
              <w:t>ตอบ</w:t>
            </w:r>
            <w:r w:rsidRPr="004F06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 w:rsidRPr="004F06FD">
              <w:rPr>
                <w:rFonts w:ascii="TH SarabunPSK" w:hAnsi="TH SarabunPSK" w:cs="TH SarabunPSK"/>
                <w:sz w:val="32"/>
                <w:szCs w:val="32"/>
                <w:cs/>
              </w:rPr>
              <w:t>ห.ร</w:t>
            </w:r>
            <w:proofErr w:type="spellEnd"/>
            <w:r w:rsidRPr="004F06FD">
              <w:rPr>
                <w:rFonts w:ascii="TH SarabunPSK" w:hAnsi="TH SarabunPSK" w:cs="TH SarabunPSK"/>
                <w:sz w:val="32"/>
                <w:szCs w:val="32"/>
                <w:cs/>
              </w:rPr>
              <w:t>.ม.</w:t>
            </w:r>
            <w:r w:rsidRPr="004F06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คือ </w:t>
            </w:r>
            <w:r w:rsidRPr="004F06FD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  <w:p w14:paraId="371F779A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r w:rsidRPr="004F06F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F06FD">
              <w:rPr>
                <w:rFonts w:ascii="TH SarabunPSK" w:hAnsi="TH SarabunPSK" w:cs="TH SarabunPSK"/>
                <w:sz w:val="32"/>
                <w:szCs w:val="32"/>
                <w:cs/>
              </w:rPr>
              <w:t>ร</w:t>
            </w:r>
            <w:r w:rsidRPr="004F06FD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4F06FD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4F06FD">
              <w:rPr>
                <w:rFonts w:ascii="TH SarabunPSK" w:hAnsi="TH SarabunPSK" w:cs="TH SarabunPSK"/>
                <w:sz w:val="32"/>
                <w:szCs w:val="32"/>
              </w:rPr>
              <w:t xml:space="preserve">. </w:t>
            </w:r>
            <w:r w:rsidRPr="004F06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คือ </w:t>
            </w:r>
            <w:r w:rsidRPr="004F06FD">
              <w:rPr>
                <w:rFonts w:ascii="TH SarabunPSK" w:hAnsi="TH SarabunPSK" w:cs="TH SarabunPSK"/>
                <w:sz w:val="32"/>
                <w:szCs w:val="32"/>
              </w:rPr>
              <w:t>360</w:t>
            </w:r>
          </w:p>
        </w:tc>
      </w:tr>
      <w:tr w:rsidR="00962B82" w14:paraId="02970EF7" w14:textId="77777777" w:rsidTr="00EE2AAD">
        <w:trPr>
          <w:jc w:val="center"/>
        </w:trPr>
        <w:tc>
          <w:tcPr>
            <w:tcW w:w="1255" w:type="dxa"/>
          </w:tcPr>
          <w:p w14:paraId="16C1E688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</w:tc>
        <w:tc>
          <w:tcPr>
            <w:tcW w:w="1980" w:type="dxa"/>
          </w:tcPr>
          <w:p w14:paraId="27B5B564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ก.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>1.05</w:t>
            </w:r>
          </w:p>
        </w:tc>
        <w:tc>
          <w:tcPr>
            <w:tcW w:w="270" w:type="dxa"/>
            <w:shd w:val="clear" w:color="auto" w:fill="000000" w:themeFill="text1"/>
          </w:tcPr>
          <w:p w14:paraId="00FC89D6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7340754F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1890" w:type="dxa"/>
          </w:tcPr>
          <w:p w14:paraId="0AE15C1A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hAnsi="TH SarabunPSK" w:cs="TH SarabunPSK"/>
                <w:position w:val="-30"/>
                <w:sz w:val="32"/>
                <w:szCs w:val="32"/>
                <w:cs/>
              </w:rPr>
              <w:object w:dxaOrig="340" w:dyaOrig="760" w14:anchorId="3953C1D9">
                <v:shape id="_x0000_i1280" type="#_x0000_t75" style="width:16.9pt;height:37.55pt" o:ole="">
                  <v:imagedata r:id="rId49" o:title=""/>
                </v:shape>
                <o:OLEObject Type="Embed" ProgID="Equation.DSMT4" ShapeID="_x0000_i1280" DrawAspect="Content" ObjectID="_1851677959" r:id="rId50"/>
              </w:object>
            </w:r>
          </w:p>
        </w:tc>
      </w:tr>
      <w:tr w:rsidR="00962B82" w14:paraId="208F063E" w14:textId="77777777" w:rsidTr="00EE2AAD">
        <w:trPr>
          <w:jc w:val="center"/>
        </w:trPr>
        <w:tc>
          <w:tcPr>
            <w:tcW w:w="1255" w:type="dxa"/>
          </w:tcPr>
          <w:p w14:paraId="7825D213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1980" w:type="dxa"/>
          </w:tcPr>
          <w:p w14:paraId="5DF91385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ง.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 xml:space="preserve"> 360 ÷ 8 = 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sym w:font="Webdings" w:char="F031"/>
            </w:r>
          </w:p>
        </w:tc>
        <w:tc>
          <w:tcPr>
            <w:tcW w:w="270" w:type="dxa"/>
            <w:shd w:val="clear" w:color="auto" w:fill="000000" w:themeFill="text1"/>
          </w:tcPr>
          <w:p w14:paraId="376EC662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2FBD7B1D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1890" w:type="dxa"/>
          </w:tcPr>
          <w:p w14:paraId="1328D564" w14:textId="77777777" w:rsidR="00962B82" w:rsidRPr="004F06FD" w:rsidRDefault="00962B82" w:rsidP="00EE2A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06FD">
              <w:rPr>
                <w:rFonts w:ascii="TH SarabunPSK" w:hAnsi="TH SarabunPSK" w:cs="TH SarabunPSK"/>
                <w:sz w:val="32"/>
                <w:szCs w:val="32"/>
                <w:u w:val="double"/>
                <w:cs/>
              </w:rPr>
              <w:t>ตอบ</w:t>
            </w:r>
            <w:r w:rsidRPr="004F06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F06FD">
              <w:rPr>
                <w:rFonts w:ascii="TH SarabunPSK" w:hAnsi="TH SarabunPSK" w:cs="TH SarabunPSK"/>
                <w:sz w:val="32"/>
                <w:szCs w:val="32"/>
              </w:rPr>
              <w:t xml:space="preserve">150 </w:t>
            </w:r>
            <w:r w:rsidRPr="004F06FD">
              <w:rPr>
                <w:rFonts w:ascii="TH SarabunPSK" w:hAnsi="TH SarabunPSK" w:cs="TH SarabunPSK"/>
                <w:sz w:val="32"/>
                <w:szCs w:val="32"/>
                <w:cs/>
              </w:rPr>
              <w:t>ดอลลาร์สหรัฐ</w:t>
            </w:r>
          </w:p>
        </w:tc>
      </w:tr>
      <w:tr w:rsidR="00962B82" w14:paraId="3010F667" w14:textId="77777777" w:rsidTr="00EE2AAD">
        <w:trPr>
          <w:jc w:val="center"/>
        </w:trPr>
        <w:tc>
          <w:tcPr>
            <w:tcW w:w="1255" w:type="dxa"/>
          </w:tcPr>
          <w:p w14:paraId="29EF32BF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</w:p>
        </w:tc>
        <w:tc>
          <w:tcPr>
            <w:tcW w:w="1980" w:type="dxa"/>
          </w:tcPr>
          <w:p w14:paraId="587A8208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ข. 16 เส้น</w:t>
            </w:r>
          </w:p>
        </w:tc>
        <w:tc>
          <w:tcPr>
            <w:tcW w:w="270" w:type="dxa"/>
            <w:shd w:val="clear" w:color="auto" w:fill="000000" w:themeFill="text1"/>
          </w:tcPr>
          <w:p w14:paraId="6EDB5308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6F0D49D9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1890" w:type="dxa"/>
          </w:tcPr>
          <w:p w14:paraId="6BD6F20E" w14:textId="77777777" w:rsidR="00962B82" w:rsidRPr="004F06FD" w:rsidRDefault="00962B82" w:rsidP="00EE2A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06FD">
              <w:rPr>
                <w:rFonts w:ascii="TH SarabunPSK" w:hAnsi="TH SarabunPSK" w:cs="TH SarabunPSK"/>
                <w:sz w:val="32"/>
                <w:szCs w:val="32"/>
                <w:u w:val="double"/>
                <w:cs/>
              </w:rPr>
              <w:t>ตอบ</w:t>
            </w:r>
            <w:r w:rsidRPr="004F06F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นักเรียนชาย 15 คน และนักเรียนหญิง 20 คน</w:t>
            </w:r>
          </w:p>
        </w:tc>
      </w:tr>
      <w:tr w:rsidR="00962B82" w14:paraId="6258EC92" w14:textId="77777777" w:rsidTr="00EE2AAD">
        <w:trPr>
          <w:jc w:val="center"/>
        </w:trPr>
        <w:tc>
          <w:tcPr>
            <w:tcW w:w="1255" w:type="dxa"/>
          </w:tcPr>
          <w:p w14:paraId="15C995E0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</w:p>
        </w:tc>
        <w:tc>
          <w:tcPr>
            <w:tcW w:w="1980" w:type="dxa"/>
          </w:tcPr>
          <w:p w14:paraId="71877EA6" w14:textId="77777777" w:rsidR="00962B82" w:rsidRPr="004F06FD" w:rsidRDefault="00962B82" w:rsidP="00EE2A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F06F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ค. 900 บาท</w:t>
            </w:r>
            <w:r w:rsidRPr="004F06FD">
              <w:rPr>
                <w:rFonts w:ascii="TH SarabunPSK" w:eastAsia="Calibri" w:hAnsi="TH SarabunPSK" w:cs="TH SarabunPSK"/>
                <w:sz w:val="32"/>
                <w:szCs w:val="32"/>
              </w:rPr>
              <w:tab/>
            </w:r>
          </w:p>
        </w:tc>
        <w:tc>
          <w:tcPr>
            <w:tcW w:w="270" w:type="dxa"/>
            <w:shd w:val="clear" w:color="auto" w:fill="000000" w:themeFill="text1"/>
          </w:tcPr>
          <w:p w14:paraId="7612A30F" w14:textId="77777777" w:rsidR="00962B82" w:rsidRDefault="00962B82" w:rsidP="00EE2A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</w:tcPr>
          <w:p w14:paraId="440660EC" w14:textId="77777777" w:rsidR="00962B82" w:rsidRPr="00DE7EAF" w:rsidRDefault="00962B82" w:rsidP="00EE2A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7EAF"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</w:p>
        </w:tc>
        <w:tc>
          <w:tcPr>
            <w:tcW w:w="1890" w:type="dxa"/>
          </w:tcPr>
          <w:p w14:paraId="43C11BEB" w14:textId="77777777" w:rsidR="00962B82" w:rsidRPr="004F06FD" w:rsidRDefault="00962B82" w:rsidP="00EE2AA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F06FD">
              <w:rPr>
                <w:rFonts w:ascii="TH SarabunPSK" w:hAnsi="TH SarabunPSK" w:cs="TH SarabunPSK" w:hint="cs"/>
                <w:sz w:val="32"/>
                <w:szCs w:val="32"/>
                <w:u w:val="double"/>
                <w:cs/>
              </w:rPr>
              <w:t>ตอบ</w:t>
            </w:r>
            <w:r w:rsidRPr="004F06F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110</w:t>
            </w:r>
          </w:p>
        </w:tc>
      </w:tr>
    </w:tbl>
    <w:p w14:paraId="087893F4" w14:textId="77777777" w:rsidR="00962B82" w:rsidRPr="00544FDB" w:rsidRDefault="00962B82" w:rsidP="00962B8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475B1114" w14:textId="1E0DE51C" w:rsidR="00544FDB" w:rsidRPr="00544FDB" w:rsidRDefault="00544FDB" w:rsidP="00962B82">
      <w:pPr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sectPr w:rsidR="00544FDB" w:rsidRPr="00544FDB" w:rsidSect="0026140E">
      <w:footerReference w:type="default" r:id="rId51"/>
      <w:pgSz w:w="11906" w:h="16838"/>
      <w:pgMar w:top="284" w:right="849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04379" w14:textId="77777777" w:rsidR="00D238A4" w:rsidRDefault="00D238A4" w:rsidP="00EB71D2">
      <w:r>
        <w:separator/>
      </w:r>
    </w:p>
  </w:endnote>
  <w:endnote w:type="continuationSeparator" w:id="0">
    <w:p w14:paraId="3FB783D3" w14:textId="77777777" w:rsidR="00D238A4" w:rsidRDefault="00D238A4" w:rsidP="00EB7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IPST Beta">
    <w:altName w:val="Angsana New"/>
    <w:panose1 w:val="00000000000000000000"/>
    <w:charset w:val="DE"/>
    <w:family w:val="roman"/>
    <w:notTrueType/>
    <w:pitch w:val="default"/>
    <w:sig w:usb0="01000001" w:usb1="00000000" w:usb2="00000000" w:usb3="00000000" w:csb0="0001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9688821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8"/>
        <w:szCs w:val="32"/>
      </w:rPr>
    </w:sdtEndPr>
    <w:sdtContent>
      <w:p w14:paraId="37EC6A60" w14:textId="77777777" w:rsidR="009557C8" w:rsidRPr="00A85985" w:rsidRDefault="009557C8">
        <w:pPr>
          <w:pStyle w:val="a7"/>
          <w:jc w:val="center"/>
          <w:rPr>
            <w:rFonts w:ascii="TH SarabunPSK" w:hAnsi="TH SarabunPSK" w:cs="TH SarabunPSK"/>
            <w:sz w:val="28"/>
            <w:szCs w:val="32"/>
          </w:rPr>
        </w:pPr>
        <w:r w:rsidRPr="00A85985">
          <w:rPr>
            <w:rFonts w:ascii="TH SarabunPSK" w:hAnsi="TH SarabunPSK" w:cs="TH SarabunPSK"/>
            <w:sz w:val="28"/>
            <w:szCs w:val="32"/>
          </w:rPr>
          <w:fldChar w:fldCharType="begin"/>
        </w:r>
        <w:r w:rsidRPr="00A85985">
          <w:rPr>
            <w:rFonts w:ascii="TH SarabunPSK" w:hAnsi="TH SarabunPSK" w:cs="TH SarabunPSK"/>
            <w:sz w:val="28"/>
            <w:szCs w:val="32"/>
          </w:rPr>
          <w:instrText>PAGE   \* MERGEFORMAT</w:instrText>
        </w:r>
        <w:r w:rsidRPr="00A85985">
          <w:rPr>
            <w:rFonts w:ascii="TH SarabunPSK" w:hAnsi="TH SarabunPSK" w:cs="TH SarabunPSK"/>
            <w:sz w:val="28"/>
            <w:szCs w:val="32"/>
          </w:rPr>
          <w:fldChar w:fldCharType="separate"/>
        </w:r>
        <w:r w:rsidR="00C212B4" w:rsidRPr="00C212B4">
          <w:rPr>
            <w:rFonts w:ascii="TH SarabunPSK" w:hAnsi="TH SarabunPSK" w:cs="TH SarabunPSK"/>
            <w:noProof/>
            <w:sz w:val="28"/>
            <w:lang w:val="th-TH"/>
          </w:rPr>
          <w:t>5</w:t>
        </w:r>
        <w:r w:rsidRPr="00A85985">
          <w:rPr>
            <w:rFonts w:ascii="TH SarabunPSK" w:hAnsi="TH SarabunPSK" w:cs="TH SarabunPSK"/>
            <w:sz w:val="28"/>
            <w:szCs w:val="32"/>
          </w:rPr>
          <w:fldChar w:fldCharType="end"/>
        </w:r>
      </w:p>
    </w:sdtContent>
  </w:sdt>
  <w:p w14:paraId="03B9B8CC" w14:textId="77777777" w:rsidR="009557C8" w:rsidRDefault="009557C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C51190" w14:textId="77777777" w:rsidR="00D238A4" w:rsidRDefault="00D238A4" w:rsidP="00EB71D2">
      <w:r>
        <w:separator/>
      </w:r>
    </w:p>
  </w:footnote>
  <w:footnote w:type="continuationSeparator" w:id="0">
    <w:p w14:paraId="76169C88" w14:textId="77777777" w:rsidR="00D238A4" w:rsidRDefault="00D238A4" w:rsidP="00EB71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15A8"/>
    <w:multiLevelType w:val="hybridMultilevel"/>
    <w:tmpl w:val="CEBA5CA8"/>
    <w:lvl w:ilvl="0" w:tplc="0409001B">
      <w:start w:val="1"/>
      <w:numFmt w:val="thaiLetters"/>
      <w:lvlText w:val="%1."/>
      <w:lvlJc w:val="left"/>
      <w:pPr>
        <w:ind w:left="3760" w:hanging="360"/>
      </w:pPr>
    </w:lvl>
    <w:lvl w:ilvl="1" w:tplc="04090019" w:tentative="1">
      <w:start w:val="1"/>
      <w:numFmt w:val="lowerLetter"/>
      <w:lvlText w:val="%2."/>
      <w:lvlJc w:val="left"/>
      <w:pPr>
        <w:ind w:left="4480" w:hanging="360"/>
      </w:pPr>
    </w:lvl>
    <w:lvl w:ilvl="2" w:tplc="0409001B" w:tentative="1">
      <w:start w:val="1"/>
      <w:numFmt w:val="lowerRoman"/>
      <w:lvlText w:val="%3."/>
      <w:lvlJc w:val="right"/>
      <w:pPr>
        <w:ind w:left="5200" w:hanging="180"/>
      </w:pPr>
    </w:lvl>
    <w:lvl w:ilvl="3" w:tplc="0409000F" w:tentative="1">
      <w:start w:val="1"/>
      <w:numFmt w:val="decimal"/>
      <w:lvlText w:val="%4."/>
      <w:lvlJc w:val="left"/>
      <w:pPr>
        <w:ind w:left="5920" w:hanging="360"/>
      </w:pPr>
    </w:lvl>
    <w:lvl w:ilvl="4" w:tplc="04090019" w:tentative="1">
      <w:start w:val="1"/>
      <w:numFmt w:val="lowerLetter"/>
      <w:lvlText w:val="%5."/>
      <w:lvlJc w:val="left"/>
      <w:pPr>
        <w:ind w:left="6640" w:hanging="360"/>
      </w:pPr>
    </w:lvl>
    <w:lvl w:ilvl="5" w:tplc="0409001B" w:tentative="1">
      <w:start w:val="1"/>
      <w:numFmt w:val="lowerRoman"/>
      <w:lvlText w:val="%6."/>
      <w:lvlJc w:val="right"/>
      <w:pPr>
        <w:ind w:left="7360" w:hanging="180"/>
      </w:pPr>
    </w:lvl>
    <w:lvl w:ilvl="6" w:tplc="0409000F" w:tentative="1">
      <w:start w:val="1"/>
      <w:numFmt w:val="decimal"/>
      <w:lvlText w:val="%7."/>
      <w:lvlJc w:val="left"/>
      <w:pPr>
        <w:ind w:left="8080" w:hanging="360"/>
      </w:pPr>
    </w:lvl>
    <w:lvl w:ilvl="7" w:tplc="04090019" w:tentative="1">
      <w:start w:val="1"/>
      <w:numFmt w:val="lowerLetter"/>
      <w:lvlText w:val="%8."/>
      <w:lvlJc w:val="left"/>
      <w:pPr>
        <w:ind w:left="8800" w:hanging="360"/>
      </w:pPr>
    </w:lvl>
    <w:lvl w:ilvl="8" w:tplc="0409001B" w:tentative="1">
      <w:start w:val="1"/>
      <w:numFmt w:val="lowerRoman"/>
      <w:lvlText w:val="%9."/>
      <w:lvlJc w:val="right"/>
      <w:pPr>
        <w:ind w:left="9520" w:hanging="180"/>
      </w:pPr>
    </w:lvl>
  </w:abstractNum>
  <w:abstractNum w:abstractNumId="1" w15:restartNumberingAfterBreak="0">
    <w:nsid w:val="09664F8C"/>
    <w:multiLevelType w:val="hybridMultilevel"/>
    <w:tmpl w:val="CEBA5CA8"/>
    <w:lvl w:ilvl="0" w:tplc="0409001B">
      <w:start w:val="1"/>
      <w:numFmt w:val="thaiLetters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" w15:restartNumberingAfterBreak="0">
    <w:nsid w:val="096D4B6B"/>
    <w:multiLevelType w:val="hybridMultilevel"/>
    <w:tmpl w:val="0B0291F0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6124F"/>
    <w:multiLevelType w:val="hybridMultilevel"/>
    <w:tmpl w:val="4358D8A0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C31A2"/>
    <w:multiLevelType w:val="hybridMultilevel"/>
    <w:tmpl w:val="0B0291F0"/>
    <w:lvl w:ilvl="0" w:tplc="FFFFFFFF">
      <w:start w:val="1"/>
      <w:numFmt w:val="thaiLetters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07CEF"/>
    <w:multiLevelType w:val="hybridMultilevel"/>
    <w:tmpl w:val="3AEAA32E"/>
    <w:lvl w:ilvl="0" w:tplc="A732BD62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46FE9"/>
    <w:multiLevelType w:val="hybridMultilevel"/>
    <w:tmpl w:val="CEBA5CA8"/>
    <w:lvl w:ilvl="0" w:tplc="FFFFFFFF">
      <w:start w:val="1"/>
      <w:numFmt w:val="thaiLetters"/>
      <w:lvlText w:val="%1."/>
      <w:lvlJc w:val="left"/>
      <w:pPr>
        <w:ind w:left="718" w:hanging="360"/>
      </w:pPr>
    </w:lvl>
    <w:lvl w:ilvl="1" w:tplc="FFFFFFFF" w:tentative="1">
      <w:start w:val="1"/>
      <w:numFmt w:val="lowerLetter"/>
      <w:lvlText w:val="%2."/>
      <w:lvlJc w:val="left"/>
      <w:pPr>
        <w:ind w:left="1438" w:hanging="360"/>
      </w:pPr>
    </w:lvl>
    <w:lvl w:ilvl="2" w:tplc="FFFFFFFF" w:tentative="1">
      <w:start w:val="1"/>
      <w:numFmt w:val="lowerRoman"/>
      <w:lvlText w:val="%3."/>
      <w:lvlJc w:val="right"/>
      <w:pPr>
        <w:ind w:left="2158" w:hanging="180"/>
      </w:pPr>
    </w:lvl>
    <w:lvl w:ilvl="3" w:tplc="FFFFFFFF" w:tentative="1">
      <w:start w:val="1"/>
      <w:numFmt w:val="decimal"/>
      <w:lvlText w:val="%4."/>
      <w:lvlJc w:val="left"/>
      <w:pPr>
        <w:ind w:left="2878" w:hanging="360"/>
      </w:pPr>
    </w:lvl>
    <w:lvl w:ilvl="4" w:tplc="FFFFFFFF" w:tentative="1">
      <w:start w:val="1"/>
      <w:numFmt w:val="lowerLetter"/>
      <w:lvlText w:val="%5."/>
      <w:lvlJc w:val="left"/>
      <w:pPr>
        <w:ind w:left="3598" w:hanging="360"/>
      </w:pPr>
    </w:lvl>
    <w:lvl w:ilvl="5" w:tplc="FFFFFFFF" w:tentative="1">
      <w:start w:val="1"/>
      <w:numFmt w:val="lowerRoman"/>
      <w:lvlText w:val="%6."/>
      <w:lvlJc w:val="right"/>
      <w:pPr>
        <w:ind w:left="4318" w:hanging="180"/>
      </w:pPr>
    </w:lvl>
    <w:lvl w:ilvl="6" w:tplc="FFFFFFFF" w:tentative="1">
      <w:start w:val="1"/>
      <w:numFmt w:val="decimal"/>
      <w:lvlText w:val="%7."/>
      <w:lvlJc w:val="left"/>
      <w:pPr>
        <w:ind w:left="5038" w:hanging="360"/>
      </w:pPr>
    </w:lvl>
    <w:lvl w:ilvl="7" w:tplc="FFFFFFFF" w:tentative="1">
      <w:start w:val="1"/>
      <w:numFmt w:val="lowerLetter"/>
      <w:lvlText w:val="%8."/>
      <w:lvlJc w:val="left"/>
      <w:pPr>
        <w:ind w:left="5758" w:hanging="360"/>
      </w:pPr>
    </w:lvl>
    <w:lvl w:ilvl="8" w:tplc="FFFFFFFF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7" w15:restartNumberingAfterBreak="0">
    <w:nsid w:val="3EBE4862"/>
    <w:multiLevelType w:val="hybridMultilevel"/>
    <w:tmpl w:val="A726F98C"/>
    <w:lvl w:ilvl="0" w:tplc="FFFFFFFF">
      <w:start w:val="1"/>
      <w:numFmt w:val="thaiLetters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92062"/>
    <w:multiLevelType w:val="hybridMultilevel"/>
    <w:tmpl w:val="D004C30C"/>
    <w:lvl w:ilvl="0" w:tplc="FFFFFFFF">
      <w:start w:val="1"/>
      <w:numFmt w:val="thaiLetters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B0505E"/>
    <w:multiLevelType w:val="hybridMultilevel"/>
    <w:tmpl w:val="77CAF486"/>
    <w:lvl w:ilvl="0" w:tplc="6CF8CDB4">
      <w:start w:val="1"/>
      <w:numFmt w:val="thaiLetters"/>
      <w:lvlText w:val="%1."/>
      <w:lvlJc w:val="left"/>
      <w:pPr>
        <w:ind w:left="720" w:hanging="360"/>
      </w:pPr>
      <w:rPr>
        <w:rFonts w:ascii="TH SarabunPSK" w:eastAsia="Calibri" w:hAnsi="TH SarabunPSK" w:cs="TH SarabunPSK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9B3F23"/>
    <w:multiLevelType w:val="hybridMultilevel"/>
    <w:tmpl w:val="CEBA5CA8"/>
    <w:lvl w:ilvl="0" w:tplc="0409001B">
      <w:start w:val="1"/>
      <w:numFmt w:val="thaiLetters"/>
      <w:lvlText w:val="%1.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num w:numId="1" w16cid:durableId="860356991">
    <w:abstractNumId w:val="1"/>
  </w:num>
  <w:num w:numId="2" w16cid:durableId="685012557">
    <w:abstractNumId w:val="0"/>
  </w:num>
  <w:num w:numId="3" w16cid:durableId="840974051">
    <w:abstractNumId w:val="10"/>
  </w:num>
  <w:num w:numId="4" w16cid:durableId="1867907305">
    <w:abstractNumId w:val="3"/>
  </w:num>
  <w:num w:numId="5" w16cid:durableId="297339317">
    <w:abstractNumId w:val="2"/>
  </w:num>
  <w:num w:numId="6" w16cid:durableId="1282222155">
    <w:abstractNumId w:val="4"/>
  </w:num>
  <w:num w:numId="7" w16cid:durableId="1794908464">
    <w:abstractNumId w:val="9"/>
  </w:num>
  <w:num w:numId="8" w16cid:durableId="2106530886">
    <w:abstractNumId w:val="8"/>
  </w:num>
  <w:num w:numId="9" w16cid:durableId="427195972">
    <w:abstractNumId w:val="7"/>
  </w:num>
  <w:num w:numId="10" w16cid:durableId="284042474">
    <w:abstractNumId w:val="6"/>
  </w:num>
  <w:num w:numId="11" w16cid:durableId="11103161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EF2"/>
    <w:rsid w:val="00003D6F"/>
    <w:rsid w:val="00011A03"/>
    <w:rsid w:val="00027F26"/>
    <w:rsid w:val="00032CCE"/>
    <w:rsid w:val="00042C27"/>
    <w:rsid w:val="00067741"/>
    <w:rsid w:val="00077851"/>
    <w:rsid w:val="00091582"/>
    <w:rsid w:val="000C0E1D"/>
    <w:rsid w:val="000C2E04"/>
    <w:rsid w:val="00106B64"/>
    <w:rsid w:val="00164F0C"/>
    <w:rsid w:val="00175612"/>
    <w:rsid w:val="00194C9F"/>
    <w:rsid w:val="001B4FB0"/>
    <w:rsid w:val="001B69E1"/>
    <w:rsid w:val="001C4039"/>
    <w:rsid w:val="001F1F1A"/>
    <w:rsid w:val="00207DE7"/>
    <w:rsid w:val="00215175"/>
    <w:rsid w:val="00232CEC"/>
    <w:rsid w:val="00244B73"/>
    <w:rsid w:val="0026140E"/>
    <w:rsid w:val="0028150F"/>
    <w:rsid w:val="002975D3"/>
    <w:rsid w:val="002B0BD5"/>
    <w:rsid w:val="002B55EA"/>
    <w:rsid w:val="002D2456"/>
    <w:rsid w:val="003310EF"/>
    <w:rsid w:val="0037384E"/>
    <w:rsid w:val="00382582"/>
    <w:rsid w:val="00384403"/>
    <w:rsid w:val="0039127E"/>
    <w:rsid w:val="00394011"/>
    <w:rsid w:val="00395263"/>
    <w:rsid w:val="003959C3"/>
    <w:rsid w:val="003D500B"/>
    <w:rsid w:val="003F6B6A"/>
    <w:rsid w:val="00473808"/>
    <w:rsid w:val="00484DA0"/>
    <w:rsid w:val="004C17D5"/>
    <w:rsid w:val="004D4DEA"/>
    <w:rsid w:val="004D6744"/>
    <w:rsid w:val="004E168B"/>
    <w:rsid w:val="005268EC"/>
    <w:rsid w:val="00544FDB"/>
    <w:rsid w:val="00583CDF"/>
    <w:rsid w:val="005858B8"/>
    <w:rsid w:val="00595EF2"/>
    <w:rsid w:val="005A78D2"/>
    <w:rsid w:val="005D6794"/>
    <w:rsid w:val="005E3175"/>
    <w:rsid w:val="00614E2A"/>
    <w:rsid w:val="006301C6"/>
    <w:rsid w:val="00631F56"/>
    <w:rsid w:val="006431A8"/>
    <w:rsid w:val="006E6428"/>
    <w:rsid w:val="007015DE"/>
    <w:rsid w:val="007315B7"/>
    <w:rsid w:val="007430FF"/>
    <w:rsid w:val="00750682"/>
    <w:rsid w:val="00761C1A"/>
    <w:rsid w:val="00787CEC"/>
    <w:rsid w:val="00790B19"/>
    <w:rsid w:val="007A3DF1"/>
    <w:rsid w:val="007B5E46"/>
    <w:rsid w:val="007E2E53"/>
    <w:rsid w:val="007E3AA1"/>
    <w:rsid w:val="00832E53"/>
    <w:rsid w:val="00841949"/>
    <w:rsid w:val="00874AE0"/>
    <w:rsid w:val="008D5647"/>
    <w:rsid w:val="008E66CC"/>
    <w:rsid w:val="009460A1"/>
    <w:rsid w:val="009557C8"/>
    <w:rsid w:val="00962B82"/>
    <w:rsid w:val="00964810"/>
    <w:rsid w:val="00964918"/>
    <w:rsid w:val="00970586"/>
    <w:rsid w:val="00991920"/>
    <w:rsid w:val="00992A9B"/>
    <w:rsid w:val="009B015A"/>
    <w:rsid w:val="009B0940"/>
    <w:rsid w:val="009D7F40"/>
    <w:rsid w:val="009E4AF3"/>
    <w:rsid w:val="009F1EA0"/>
    <w:rsid w:val="00A068FC"/>
    <w:rsid w:val="00A16D70"/>
    <w:rsid w:val="00A50D64"/>
    <w:rsid w:val="00A80326"/>
    <w:rsid w:val="00A85985"/>
    <w:rsid w:val="00A90529"/>
    <w:rsid w:val="00AA1684"/>
    <w:rsid w:val="00AD0109"/>
    <w:rsid w:val="00AF1CCC"/>
    <w:rsid w:val="00B21562"/>
    <w:rsid w:val="00B30115"/>
    <w:rsid w:val="00B65338"/>
    <w:rsid w:val="00B660A3"/>
    <w:rsid w:val="00B9180C"/>
    <w:rsid w:val="00B94448"/>
    <w:rsid w:val="00BA51ED"/>
    <w:rsid w:val="00BD0572"/>
    <w:rsid w:val="00BF1DF2"/>
    <w:rsid w:val="00C067F9"/>
    <w:rsid w:val="00C07C69"/>
    <w:rsid w:val="00C212B4"/>
    <w:rsid w:val="00C23567"/>
    <w:rsid w:val="00C63167"/>
    <w:rsid w:val="00C66680"/>
    <w:rsid w:val="00CA436F"/>
    <w:rsid w:val="00CB54EC"/>
    <w:rsid w:val="00CF1A43"/>
    <w:rsid w:val="00D238A4"/>
    <w:rsid w:val="00D96F23"/>
    <w:rsid w:val="00DC227C"/>
    <w:rsid w:val="00DE7E26"/>
    <w:rsid w:val="00DE7EAF"/>
    <w:rsid w:val="00DF79CB"/>
    <w:rsid w:val="00E17CBB"/>
    <w:rsid w:val="00E305CD"/>
    <w:rsid w:val="00E553F9"/>
    <w:rsid w:val="00EB71D2"/>
    <w:rsid w:val="00F2033E"/>
    <w:rsid w:val="00F33E89"/>
    <w:rsid w:val="00F70191"/>
    <w:rsid w:val="00F7114D"/>
    <w:rsid w:val="00F90B2B"/>
    <w:rsid w:val="00F9309E"/>
    <w:rsid w:val="00FA4047"/>
    <w:rsid w:val="00FB5EC1"/>
    <w:rsid w:val="00FE41F6"/>
    <w:rsid w:val="00FE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BA70BB"/>
  <w15:chartTrackingRefBased/>
  <w15:docId w15:val="{5B0ECED9-BC68-4920-A76D-6441AE1F2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44B73"/>
    <w:rPr>
      <w:rFonts w:ascii="Calibri" w:eastAsia="Calibri" w:hAnsi="Calibri" w:cs="Cordia New"/>
      <w:sz w:val="22"/>
      <w:szCs w:val="28"/>
    </w:rPr>
  </w:style>
  <w:style w:type="paragraph" w:styleId="a5">
    <w:name w:val="header"/>
    <w:basedOn w:val="a"/>
    <w:link w:val="a6"/>
    <w:rsid w:val="00EB71D2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link w:val="a5"/>
    <w:rsid w:val="00EB71D2"/>
    <w:rPr>
      <w:sz w:val="24"/>
      <w:szCs w:val="28"/>
    </w:rPr>
  </w:style>
  <w:style w:type="paragraph" w:styleId="a7">
    <w:name w:val="footer"/>
    <w:basedOn w:val="a"/>
    <w:link w:val="a8"/>
    <w:uiPriority w:val="99"/>
    <w:rsid w:val="00EB71D2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link w:val="a7"/>
    <w:uiPriority w:val="99"/>
    <w:rsid w:val="00EB71D2"/>
    <w:rPr>
      <w:sz w:val="24"/>
      <w:szCs w:val="28"/>
    </w:rPr>
  </w:style>
  <w:style w:type="paragraph" w:styleId="a9">
    <w:name w:val="List Paragraph"/>
    <w:basedOn w:val="a"/>
    <w:uiPriority w:val="34"/>
    <w:qFormat/>
    <w:rsid w:val="00FE422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customStyle="1" w:styleId="Default">
    <w:name w:val="Default"/>
    <w:rsid w:val="009B015A"/>
    <w:pPr>
      <w:autoSpaceDE w:val="0"/>
      <w:autoSpaceDN w:val="0"/>
      <w:adjustRightInd w:val="0"/>
    </w:pPr>
    <w:rPr>
      <w:rFonts w:ascii="TH Sarabun IPST Beta" w:eastAsiaTheme="minorHAnsi" w:hAnsiTheme="minorHAnsi" w:cs="TH Sarabun IPST Beta"/>
      <w:color w:val="000000"/>
      <w:sz w:val="24"/>
      <w:szCs w:val="24"/>
    </w:rPr>
  </w:style>
  <w:style w:type="character" w:styleId="aa">
    <w:name w:val="Placeholder Text"/>
    <w:basedOn w:val="a0"/>
    <w:uiPriority w:val="99"/>
    <w:semiHidden/>
    <w:rsid w:val="00E17CB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7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image" Target="media/image8.wmf"/><Relationship Id="rId34" Type="http://schemas.openxmlformats.org/officeDocument/2006/relationships/oleObject" Target="embeddings/oleObject13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50" Type="http://schemas.openxmlformats.org/officeDocument/2006/relationships/oleObject" Target="embeddings/oleObject22.bin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oleObject" Target="embeddings/oleObject19.bin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image" Target="media/image19.wmf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1.bin"/><Relationship Id="rId8" Type="http://schemas.openxmlformats.org/officeDocument/2006/relationships/image" Target="media/image1.png"/><Relationship Id="rId51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image" Target="media/image20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udent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9B8014FB-0729-4FD8-8D6B-A8C3AD219C91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</TotalTime>
  <Pages>6</Pages>
  <Words>961</Words>
  <Characters>5482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ตัวอย่าง  หัวกระดาษ   แบบทดสอบกลางภาคหรือปลายภาค   ใช้แบบฟอร์ม</vt:lpstr>
      <vt:lpstr>ตัวอย่าง  หัวกระดาษ   แบบทดสอบกลางภาคหรือปลายภาค   ใช้แบบฟอร์ม</vt:lpstr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  หัวกระดาษ   แบบทดสอบกลางภาคหรือปลายภาค   ใช้แบบฟอร์ม</dc:title>
  <dc:subject/>
  <dc:creator>admin</dc:creator>
  <cp:keywords/>
  <dc:description/>
  <cp:lastModifiedBy>advice advicetest</cp:lastModifiedBy>
  <cp:revision>2</cp:revision>
  <cp:lastPrinted>2025-09-24T03:24:00Z</cp:lastPrinted>
  <dcterms:created xsi:type="dcterms:W3CDTF">2026-09-23T07:05:00Z</dcterms:created>
  <dcterms:modified xsi:type="dcterms:W3CDTF">2026-09-23T07:05:00Z</dcterms:modified>
</cp:coreProperties>
</file>